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6D72C" w14:textId="77777777" w:rsidR="00592092" w:rsidRDefault="00592092" w:rsidP="00097275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80" w:rightFromText="180" w:vertAnchor="text" w:horzAnchor="margin" w:tblpY="160"/>
        <w:tblW w:w="14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25"/>
        <w:gridCol w:w="3510"/>
        <w:gridCol w:w="3330"/>
      </w:tblGrid>
      <w:tr w:rsidR="00267A3E" w14:paraId="248BEF43" w14:textId="77777777" w:rsidTr="00267A3E">
        <w:trPr>
          <w:trHeight w:val="314"/>
        </w:trPr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98B2E" w14:textId="6EA93526" w:rsidR="00267A3E" w:rsidRDefault="00267A3E" w:rsidP="00F902F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Student Name: </w:t>
            </w:r>
            <w:r w:rsidRPr="00BA750E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BA750E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BA750E">
              <w:rPr>
                <w:rFonts w:ascii="Arial" w:hAnsi="Arial" w:cs="Arial"/>
                <w:b/>
                <w:sz w:val="22"/>
                <w:szCs w:val="22"/>
              </w:rPr>
            </w:r>
            <w:r w:rsidRPr="00BA750E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F902F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F902F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F902F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F902F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F902F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BA750E">
              <w:rPr>
                <w:b/>
              </w:rPr>
              <w:fldChar w:fldCharType="end"/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D0F2C" w14:textId="5E01A3AF" w:rsidR="00267A3E" w:rsidRDefault="00267A3E" w:rsidP="00F902F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ID # </w:t>
            </w:r>
            <w:r w:rsidRPr="00BA750E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BA750E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BA750E">
              <w:rPr>
                <w:rFonts w:ascii="Arial" w:hAnsi="Arial" w:cs="Arial"/>
                <w:b/>
                <w:sz w:val="22"/>
                <w:szCs w:val="22"/>
              </w:rPr>
            </w:r>
            <w:r w:rsidRPr="00BA750E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F902F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F902F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F902F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F902F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F902F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BA750E">
              <w:rPr>
                <w:b/>
              </w:rPr>
              <w:fldChar w:fldCharType="end"/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BCBF3" w14:textId="10CAC147" w:rsidR="00267A3E" w:rsidRDefault="00267A3E" w:rsidP="00F902F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Grade:</w:t>
            </w:r>
            <w:r w:rsidR="00F902F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902F0" w:rsidRPr="00BA750E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F902F0" w:rsidRPr="00BA750E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F902F0" w:rsidRPr="00BA750E">
              <w:rPr>
                <w:rFonts w:ascii="Arial" w:hAnsi="Arial" w:cs="Arial"/>
                <w:b/>
                <w:sz w:val="22"/>
                <w:szCs w:val="22"/>
              </w:rPr>
            </w:r>
            <w:r w:rsidR="00F902F0" w:rsidRPr="00BA750E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F902F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F902F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F902F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F902F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F902F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F902F0" w:rsidRPr="00BA750E">
              <w:rPr>
                <w:b/>
              </w:rPr>
              <w:fldChar w:fldCharType="end"/>
            </w:r>
          </w:p>
        </w:tc>
      </w:tr>
    </w:tbl>
    <w:p w14:paraId="2766A9D8" w14:textId="77777777" w:rsidR="00A5394B" w:rsidRPr="00BA750E" w:rsidRDefault="00A5394B" w:rsidP="00A35B74">
      <w:pPr>
        <w:rPr>
          <w:rFonts w:ascii="Arial" w:hAnsi="Arial" w:cs="Arial"/>
          <w:b/>
          <w:sz w:val="22"/>
          <w:szCs w:val="22"/>
        </w:rPr>
      </w:pPr>
    </w:p>
    <w:tbl>
      <w:tblPr>
        <w:tblW w:w="129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30"/>
        <w:gridCol w:w="1078"/>
        <w:gridCol w:w="8576"/>
      </w:tblGrid>
      <w:tr w:rsidR="00DB0ED0" w14:paraId="1E288CFD" w14:textId="77777777" w:rsidTr="00DB0ED0">
        <w:trPr>
          <w:trHeight w:val="181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8868" w14:textId="6532B5FB" w:rsidR="00DB0ED0" w:rsidRDefault="00DB0ED0" w:rsidP="00B53B3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77E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Area of Concern: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Area"/>
                    <w:listEntry w:val="Reading Phonemic Awareness"/>
                    <w:listEntry w:val="Reading Phonic Skills"/>
                    <w:listEntry w:val="Reading Comprehension"/>
                    <w:listEntry w:val="Reading Vocabulary"/>
                    <w:listEntry w:val="Reading Fluency"/>
                    <w:listEntry w:val="Writing Mechanics"/>
                    <w:listEntry w:val="Writing Expression"/>
                    <w:listEntry w:val="Writing Fluency"/>
                    <w:listEntry w:val="Writing Spelling"/>
                    <w:listEntry w:val="Writing Handwriting"/>
                    <w:listEntry w:val="Math Number Sense"/>
                    <w:listEntry w:val="Math Operations"/>
                    <w:listEntry w:val="Math Calculation"/>
                    <w:listEntry w:val="Math Fluency"/>
                    <w:listEntry w:val="Math Reasoning"/>
                    <w:listEntry w:val="Speech Fluency"/>
                    <w:listEntry w:val="Speech Voice"/>
                    <w:listEntry w:val="Speech Articulation"/>
                    <w:listEntry w:val="Language Receptive"/>
                    <w:listEntry w:val="Language Expressive"/>
                    <w:listEntry w:val="Language Social Communication"/>
                    <w:listEntry w:val="Gifted"/>
                  </w:ddLis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B573" w14:textId="48D949A1" w:rsidR="00DB0ED0" w:rsidRDefault="00DB0ED0" w:rsidP="00B53B3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MLSS Layer Plan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Layer 2"/>
                    <w:listEntry w:val="Layer 3"/>
                  </w:ddList>
                </w:ffData>
              </w:fldChar>
            </w:r>
            <w:bookmarkStart w:id="0" w:name="Dropdown3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A261" w14:textId="5BF09095" w:rsidR="00DB0ED0" w:rsidRDefault="00DB0ED0" w:rsidP="00B53B3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Intervention Program </w:t>
            </w:r>
            <w:r w:rsidR="002506BA">
              <w:rPr>
                <w:rFonts w:ascii="Arial" w:hAnsi="Arial" w:cs="Arial"/>
                <w:b/>
                <w:sz w:val="22"/>
                <w:szCs w:val="22"/>
              </w:rPr>
              <w:t xml:space="preserve">(Layer 3 </w:t>
            </w:r>
            <w:r w:rsidR="002506BA">
              <w:rPr>
                <w:rFonts w:ascii="Arial" w:hAnsi="Arial" w:cs="Arial"/>
                <w:b/>
                <w:sz w:val="22"/>
                <w:szCs w:val="22"/>
              </w:rPr>
              <w:t>Fundations</w:t>
            </w:r>
            <w:r w:rsidR="002506BA">
              <w:rPr>
                <w:rFonts w:ascii="Arial" w:hAnsi="Arial" w:cs="Arial"/>
                <w:b/>
                <w:sz w:val="22"/>
                <w:szCs w:val="22"/>
              </w:rPr>
              <w:t xml:space="preserve"> Intervention Lesson, Read 180, </w:t>
            </w:r>
            <w:r w:rsidR="002506BA">
              <w:rPr>
                <w:rFonts w:ascii="Arial" w:hAnsi="Arial" w:cs="Arial"/>
                <w:b/>
                <w:sz w:val="22"/>
                <w:szCs w:val="22"/>
              </w:rPr>
              <w:t>I Ready</w:t>
            </w:r>
            <w:r w:rsidR="002506BA">
              <w:rPr>
                <w:rFonts w:ascii="Arial" w:hAnsi="Arial" w:cs="Arial"/>
                <w:b/>
                <w:sz w:val="22"/>
                <w:szCs w:val="22"/>
              </w:rPr>
              <w:t>, IXL Math)</w:t>
            </w: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="002506BA">
              <w:rPr>
                <w:rFonts w:ascii="Arial" w:hAnsi="Arial" w:cs="Arial"/>
                <w:b/>
                <w:sz w:val="22"/>
                <w:szCs w:val="22"/>
              </w:rPr>
              <w:t>Strategies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(Layer Two):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1" w:name="Text80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"/>
          </w:p>
          <w:p w14:paraId="4FCD9DB8" w14:textId="7D23EBE5" w:rsidR="00DB0ED0" w:rsidRPr="00176887" w:rsidRDefault="00DB0ED0" w:rsidP="00B53B3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0804C22D" w14:textId="77777777" w:rsidR="000364DB" w:rsidRDefault="000364DB" w:rsidP="00AB1ACB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="-95" w:tblpY="160"/>
        <w:tblW w:w="5765" w:type="dxa"/>
        <w:tblLayout w:type="fixed"/>
        <w:tblLook w:val="01E0" w:firstRow="1" w:lastRow="1" w:firstColumn="1" w:lastColumn="1" w:noHBand="0" w:noVBand="0"/>
      </w:tblPr>
      <w:tblGrid>
        <w:gridCol w:w="5765"/>
      </w:tblGrid>
      <w:tr w:rsidR="00267A3E" w14:paraId="3DDAAF14" w14:textId="77777777" w:rsidTr="00305922">
        <w:trPr>
          <w:trHeight w:val="314"/>
        </w:trPr>
        <w:tc>
          <w:tcPr>
            <w:tcW w:w="5765" w:type="dxa"/>
            <w:hideMark/>
          </w:tcPr>
          <w:p w14:paraId="1296CA47" w14:textId="4F9EEA7F" w:rsidR="00267A3E" w:rsidRPr="00BA750E" w:rsidRDefault="00267A3E" w:rsidP="0030592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Teacher</w:t>
            </w:r>
            <w:r w:rsidR="00DB0ED0">
              <w:rPr>
                <w:rFonts w:ascii="Arial" w:hAnsi="Arial" w:cs="Arial"/>
                <w:b/>
                <w:sz w:val="22"/>
                <w:szCs w:val="22"/>
              </w:rPr>
              <w:t xml:space="preserve"> Responsible for Intervention</w:t>
            </w:r>
            <w:r w:rsidR="00EE7CE9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A750E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BA750E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BA750E">
              <w:rPr>
                <w:rFonts w:ascii="Arial" w:hAnsi="Arial" w:cs="Arial"/>
                <w:b/>
                <w:sz w:val="22"/>
                <w:szCs w:val="22"/>
              </w:rPr>
            </w:r>
            <w:r w:rsidRPr="00BA750E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BA750E">
              <w:rPr>
                <w:b/>
              </w:rPr>
              <w:fldChar w:fldCharType="end"/>
            </w:r>
          </w:p>
        </w:tc>
      </w:tr>
    </w:tbl>
    <w:p w14:paraId="097B6F55" w14:textId="77777777" w:rsidR="00267A3E" w:rsidRDefault="00267A3E" w:rsidP="00BD4E61">
      <w:pPr>
        <w:rPr>
          <w:rFonts w:ascii="Arial" w:hAnsi="Arial" w:cs="Arial"/>
          <w:b/>
        </w:rPr>
      </w:pPr>
    </w:p>
    <w:p w14:paraId="5F6AB3EB" w14:textId="77777777" w:rsidR="00267A3E" w:rsidRDefault="00267A3E" w:rsidP="00BD4E61">
      <w:pPr>
        <w:rPr>
          <w:rFonts w:ascii="Arial" w:hAnsi="Arial" w:cs="Arial"/>
          <w:b/>
        </w:rPr>
      </w:pPr>
    </w:p>
    <w:p w14:paraId="1B852660" w14:textId="573743DD" w:rsidR="00BD4E61" w:rsidRDefault="00BD4E61" w:rsidP="00BD4E6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</w:rPr>
        <w:t>Describe</w:t>
      </w:r>
      <w:r w:rsidR="00280E14">
        <w:rPr>
          <w:rFonts w:ascii="Arial" w:hAnsi="Arial" w:cs="Arial"/>
          <w:b/>
        </w:rPr>
        <w:t xml:space="preserve"> (2-3 sentences)</w:t>
      </w:r>
      <w:r>
        <w:rPr>
          <w:rFonts w:ascii="Arial" w:hAnsi="Arial" w:cs="Arial"/>
          <w:b/>
        </w:rPr>
        <w:t xml:space="preserve"> how you have used the </w:t>
      </w:r>
      <w:r w:rsidR="003B753C">
        <w:rPr>
          <w:rFonts w:ascii="Arial" w:hAnsi="Arial" w:cs="Arial"/>
          <w:b/>
        </w:rPr>
        <w:t xml:space="preserve">evidenced based </w:t>
      </w:r>
      <w:r>
        <w:rPr>
          <w:rFonts w:ascii="Arial" w:hAnsi="Arial" w:cs="Arial"/>
          <w:b/>
        </w:rPr>
        <w:t xml:space="preserve">intervention </w:t>
      </w:r>
      <w:r w:rsidR="005E6C31">
        <w:rPr>
          <w:rFonts w:ascii="Arial" w:hAnsi="Arial" w:cs="Arial"/>
          <w:b/>
        </w:rPr>
        <w:t>to meet the Area of Concern</w:t>
      </w:r>
      <w:r>
        <w:rPr>
          <w:rFonts w:ascii="Arial" w:hAnsi="Arial" w:cs="Arial"/>
          <w:b/>
        </w:rPr>
        <w:t>:</w:t>
      </w:r>
      <w:r w:rsidRPr="00A820BB">
        <w:rPr>
          <w:rFonts w:ascii="Arial" w:hAnsi="Arial" w:cs="Arial"/>
          <w:sz w:val="18"/>
          <w:szCs w:val="18"/>
        </w:rPr>
        <w:fldChar w:fldCharType="begin">
          <w:ffData>
            <w:name w:val="Text57"/>
            <w:enabled/>
            <w:calcOnExit w:val="0"/>
            <w:textInput/>
          </w:ffData>
        </w:fldChar>
      </w:r>
      <w:r w:rsidRPr="00A820BB">
        <w:rPr>
          <w:rFonts w:ascii="Arial" w:hAnsi="Arial" w:cs="Arial"/>
          <w:sz w:val="18"/>
          <w:szCs w:val="18"/>
        </w:rPr>
        <w:instrText xml:space="preserve"> FORMTEXT </w:instrText>
      </w:r>
      <w:r w:rsidRPr="00A820BB">
        <w:rPr>
          <w:rFonts w:ascii="Arial" w:hAnsi="Arial" w:cs="Arial"/>
          <w:sz w:val="18"/>
          <w:szCs w:val="18"/>
        </w:rPr>
      </w:r>
      <w:r w:rsidRPr="00A820BB">
        <w:rPr>
          <w:rFonts w:ascii="Arial" w:hAnsi="Arial" w:cs="Arial"/>
          <w:sz w:val="18"/>
          <w:szCs w:val="18"/>
        </w:rPr>
        <w:fldChar w:fldCharType="separate"/>
      </w:r>
      <w:r w:rsidRPr="00A820BB">
        <w:rPr>
          <w:rFonts w:ascii="Arial" w:hAnsi="Arial" w:cs="Arial"/>
          <w:noProof/>
          <w:sz w:val="18"/>
          <w:szCs w:val="18"/>
        </w:rPr>
        <w:t> </w:t>
      </w:r>
      <w:r w:rsidRPr="00A820BB">
        <w:rPr>
          <w:rFonts w:ascii="Arial" w:hAnsi="Arial" w:cs="Arial"/>
          <w:noProof/>
          <w:sz w:val="18"/>
          <w:szCs w:val="18"/>
        </w:rPr>
        <w:t> </w:t>
      </w:r>
      <w:r w:rsidRPr="00A820BB">
        <w:rPr>
          <w:rFonts w:ascii="Arial" w:hAnsi="Arial" w:cs="Arial"/>
          <w:noProof/>
          <w:sz w:val="18"/>
          <w:szCs w:val="18"/>
        </w:rPr>
        <w:t> </w:t>
      </w:r>
      <w:r w:rsidRPr="00A820BB">
        <w:rPr>
          <w:rFonts w:ascii="Arial" w:hAnsi="Arial" w:cs="Arial"/>
          <w:noProof/>
          <w:sz w:val="18"/>
          <w:szCs w:val="18"/>
        </w:rPr>
        <w:t> </w:t>
      </w:r>
      <w:r w:rsidRPr="00A820BB">
        <w:rPr>
          <w:rFonts w:ascii="Arial" w:hAnsi="Arial" w:cs="Arial"/>
          <w:noProof/>
          <w:sz w:val="18"/>
          <w:szCs w:val="18"/>
        </w:rPr>
        <w:t> </w:t>
      </w:r>
      <w:r w:rsidRPr="00A820BB">
        <w:rPr>
          <w:rFonts w:ascii="Arial" w:hAnsi="Arial" w:cs="Arial"/>
          <w:sz w:val="18"/>
          <w:szCs w:val="18"/>
        </w:rPr>
        <w:fldChar w:fldCharType="end"/>
      </w:r>
    </w:p>
    <w:p w14:paraId="5E1DE8D8" w14:textId="77777777" w:rsidR="00BD4E61" w:rsidRPr="00BD4E61" w:rsidRDefault="00BD4E61" w:rsidP="00BD4E61">
      <w:pPr>
        <w:rPr>
          <w:rFonts w:ascii="Arial" w:hAnsi="Arial" w:cs="Arial"/>
          <w:b/>
        </w:rPr>
      </w:pPr>
    </w:p>
    <w:p w14:paraId="3C7A9A9C" w14:textId="73CD97DE" w:rsidR="00BD4E61" w:rsidRPr="00BD4E61" w:rsidRDefault="00BD4E61" w:rsidP="00BD4E6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Name of Progress Monitoring Tool </w:t>
      </w:r>
      <w:r w:rsidR="00C735A8">
        <w:rPr>
          <w:rFonts w:ascii="Arial" w:hAnsi="Arial" w:cs="Arial"/>
          <w:b/>
        </w:rPr>
        <w:t>u</w:t>
      </w:r>
      <w:r>
        <w:rPr>
          <w:rFonts w:ascii="Arial" w:hAnsi="Arial" w:cs="Arial"/>
          <w:b/>
        </w:rPr>
        <w:t xml:space="preserve">sed to </w:t>
      </w:r>
      <w:r w:rsidR="00C735A8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ssess Area of Concern: </w:t>
      </w:r>
      <w:r w:rsidRPr="00A820BB">
        <w:rPr>
          <w:rFonts w:ascii="Arial" w:hAnsi="Arial" w:cs="Arial"/>
          <w:sz w:val="18"/>
          <w:szCs w:val="18"/>
        </w:rPr>
        <w:fldChar w:fldCharType="begin">
          <w:ffData>
            <w:name w:val="Text57"/>
            <w:enabled/>
            <w:calcOnExit w:val="0"/>
            <w:textInput/>
          </w:ffData>
        </w:fldChar>
      </w:r>
      <w:r w:rsidRPr="00A820BB">
        <w:rPr>
          <w:rFonts w:ascii="Arial" w:hAnsi="Arial" w:cs="Arial"/>
          <w:sz w:val="18"/>
          <w:szCs w:val="18"/>
        </w:rPr>
        <w:instrText xml:space="preserve"> FORMTEXT </w:instrText>
      </w:r>
      <w:r w:rsidRPr="00A820BB">
        <w:rPr>
          <w:rFonts w:ascii="Arial" w:hAnsi="Arial" w:cs="Arial"/>
          <w:sz w:val="18"/>
          <w:szCs w:val="18"/>
        </w:rPr>
      </w:r>
      <w:r w:rsidRPr="00A820BB">
        <w:rPr>
          <w:rFonts w:ascii="Arial" w:hAnsi="Arial" w:cs="Arial"/>
          <w:sz w:val="18"/>
          <w:szCs w:val="18"/>
        </w:rPr>
        <w:fldChar w:fldCharType="separate"/>
      </w:r>
      <w:r w:rsidRPr="00A820BB">
        <w:rPr>
          <w:rFonts w:ascii="Arial" w:hAnsi="Arial" w:cs="Arial"/>
          <w:noProof/>
          <w:sz w:val="18"/>
          <w:szCs w:val="18"/>
        </w:rPr>
        <w:t> </w:t>
      </w:r>
      <w:r w:rsidRPr="00A820BB">
        <w:rPr>
          <w:rFonts w:ascii="Arial" w:hAnsi="Arial" w:cs="Arial"/>
          <w:noProof/>
          <w:sz w:val="18"/>
          <w:szCs w:val="18"/>
        </w:rPr>
        <w:t> </w:t>
      </w:r>
      <w:r w:rsidRPr="00A820BB">
        <w:rPr>
          <w:rFonts w:ascii="Arial" w:hAnsi="Arial" w:cs="Arial"/>
          <w:noProof/>
          <w:sz w:val="18"/>
          <w:szCs w:val="18"/>
        </w:rPr>
        <w:t> </w:t>
      </w:r>
      <w:r w:rsidRPr="00A820BB">
        <w:rPr>
          <w:rFonts w:ascii="Arial" w:hAnsi="Arial" w:cs="Arial"/>
          <w:noProof/>
          <w:sz w:val="18"/>
          <w:szCs w:val="18"/>
        </w:rPr>
        <w:t> </w:t>
      </w:r>
      <w:r w:rsidRPr="00A820BB">
        <w:rPr>
          <w:rFonts w:ascii="Arial" w:hAnsi="Arial" w:cs="Arial"/>
          <w:noProof/>
          <w:sz w:val="18"/>
          <w:szCs w:val="18"/>
        </w:rPr>
        <w:t> </w:t>
      </w:r>
      <w:r w:rsidRPr="00A820BB">
        <w:rPr>
          <w:rFonts w:ascii="Arial" w:hAnsi="Arial" w:cs="Arial"/>
          <w:sz w:val="18"/>
          <w:szCs w:val="18"/>
        </w:rPr>
        <w:fldChar w:fldCharType="end"/>
      </w:r>
    </w:p>
    <w:p w14:paraId="468A1AFA" w14:textId="77777777" w:rsidR="00BD4E61" w:rsidRPr="00BD4E61" w:rsidRDefault="00BD4E61" w:rsidP="00BD4E61">
      <w:pPr>
        <w:rPr>
          <w:rFonts w:ascii="Arial" w:hAnsi="Arial" w:cs="Arial"/>
          <w:b/>
        </w:rPr>
      </w:pPr>
    </w:p>
    <w:p w14:paraId="18757D72" w14:textId="7EF1618B" w:rsidR="003B753C" w:rsidRDefault="0074054C" w:rsidP="00AB1AC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student </w:t>
      </w:r>
      <w:r w:rsidR="00D173D0">
        <w:rPr>
          <w:rFonts w:ascii="Arial" w:hAnsi="Arial" w:cs="Arial"/>
        </w:rPr>
        <w:t xml:space="preserve">completed </w:t>
      </w:r>
      <w:r w:rsidR="00DB0ED0">
        <w:rPr>
          <w:rFonts w:ascii="Arial" w:hAnsi="Arial" w:cs="Arial"/>
        </w:rPr>
        <w:t>6</w:t>
      </w:r>
      <w:r w:rsidR="00A35B74" w:rsidRPr="0074054C">
        <w:rPr>
          <w:rFonts w:ascii="Arial" w:hAnsi="Arial" w:cs="Arial"/>
        </w:rPr>
        <w:t xml:space="preserve"> weeks of a </w:t>
      </w:r>
      <w:r w:rsidR="00DB0ED0">
        <w:rPr>
          <w:rFonts w:ascii="Arial" w:hAnsi="Arial" w:cs="Arial"/>
        </w:rPr>
        <w:t>Layer 2/3</w:t>
      </w:r>
      <w:r w:rsidR="00DE7A7E" w:rsidRPr="0074054C">
        <w:rPr>
          <w:rFonts w:ascii="Arial" w:hAnsi="Arial" w:cs="Arial"/>
        </w:rPr>
        <w:t xml:space="preserve"> intervention </w:t>
      </w:r>
      <w:r w:rsidR="00A35B74" w:rsidRPr="0074054C">
        <w:rPr>
          <w:rFonts w:ascii="Arial" w:hAnsi="Arial" w:cs="Arial"/>
        </w:rPr>
        <w:t xml:space="preserve">starting on </w:t>
      </w:r>
      <w:r w:rsidR="002106AC">
        <w:rPr>
          <w:rStyle w:val="PlaceholderText"/>
          <w:rFonts w:ascii="Arial" w:hAnsi="Arial" w:cs="Arial"/>
          <w:b/>
          <w:color w:val="auto"/>
          <w:shd w:val="clear" w:color="auto" w:fill="FFFFFF" w:themeFill="background1"/>
        </w:rPr>
        <w:fldChar w:fldCharType="begin">
          <w:ffData>
            <w:name w:val="Text78"/>
            <w:enabled/>
            <w:calcOnExit w:val="0"/>
            <w:textInput>
              <w:default w:val="enter date,"/>
            </w:textInput>
          </w:ffData>
        </w:fldChar>
      </w:r>
      <w:bookmarkStart w:id="2" w:name="Text78"/>
      <w:r w:rsidR="002106AC">
        <w:rPr>
          <w:rStyle w:val="PlaceholderText"/>
          <w:rFonts w:ascii="Arial" w:hAnsi="Arial" w:cs="Arial"/>
          <w:b/>
          <w:color w:val="auto"/>
          <w:shd w:val="clear" w:color="auto" w:fill="FFFFFF" w:themeFill="background1"/>
        </w:rPr>
        <w:instrText xml:space="preserve"> FORMTEXT </w:instrText>
      </w:r>
      <w:r w:rsidR="002106AC">
        <w:rPr>
          <w:rStyle w:val="PlaceholderText"/>
          <w:rFonts w:ascii="Arial" w:hAnsi="Arial" w:cs="Arial"/>
          <w:b/>
          <w:color w:val="auto"/>
          <w:shd w:val="clear" w:color="auto" w:fill="FFFFFF" w:themeFill="background1"/>
        </w:rPr>
      </w:r>
      <w:r w:rsidR="002106AC">
        <w:rPr>
          <w:rStyle w:val="PlaceholderText"/>
          <w:rFonts w:ascii="Arial" w:hAnsi="Arial" w:cs="Arial"/>
          <w:b/>
          <w:color w:val="auto"/>
          <w:shd w:val="clear" w:color="auto" w:fill="FFFFFF" w:themeFill="background1"/>
        </w:rPr>
        <w:fldChar w:fldCharType="separate"/>
      </w:r>
      <w:r w:rsidR="002106AC">
        <w:rPr>
          <w:rStyle w:val="PlaceholderText"/>
          <w:rFonts w:ascii="Arial" w:hAnsi="Arial" w:cs="Arial"/>
          <w:b/>
          <w:noProof/>
          <w:color w:val="auto"/>
          <w:shd w:val="clear" w:color="auto" w:fill="FFFFFF" w:themeFill="background1"/>
        </w:rPr>
        <w:t>enter date,</w:t>
      </w:r>
      <w:r w:rsidR="002106AC">
        <w:rPr>
          <w:rStyle w:val="PlaceholderText"/>
          <w:rFonts w:ascii="Arial" w:hAnsi="Arial" w:cs="Arial"/>
          <w:b/>
          <w:color w:val="auto"/>
          <w:shd w:val="clear" w:color="auto" w:fill="FFFFFF" w:themeFill="background1"/>
        </w:rPr>
        <w:fldChar w:fldCharType="end"/>
      </w:r>
      <w:bookmarkEnd w:id="2"/>
      <w:r w:rsidR="002106AC">
        <w:rPr>
          <w:rStyle w:val="PlaceholderText"/>
          <w:rFonts w:ascii="Arial" w:hAnsi="Arial" w:cs="Arial"/>
          <w:b/>
          <w:color w:val="auto"/>
          <w:shd w:val="clear" w:color="auto" w:fill="FFFFFF" w:themeFill="background1"/>
        </w:rPr>
        <w:t xml:space="preserve"> </w:t>
      </w:r>
      <w:r w:rsidR="00A35B74" w:rsidRPr="0074054C">
        <w:rPr>
          <w:rFonts w:ascii="Arial" w:hAnsi="Arial" w:cs="Arial"/>
        </w:rPr>
        <w:t xml:space="preserve">ending on </w:t>
      </w:r>
      <w:r w:rsidR="00650617" w:rsidRPr="0074054C">
        <w:rPr>
          <w:rStyle w:val="PlaceholderText"/>
          <w:rFonts w:ascii="Arial" w:hAnsi="Arial" w:cs="Arial"/>
          <w:b/>
          <w:color w:val="auto"/>
        </w:rPr>
        <w:fldChar w:fldCharType="begin">
          <w:ffData>
            <w:name w:val="Text77"/>
            <w:enabled/>
            <w:calcOnExit w:val="0"/>
            <w:textInput>
              <w:default w:val="enter date."/>
            </w:textInput>
          </w:ffData>
        </w:fldChar>
      </w:r>
      <w:bookmarkStart w:id="3" w:name="Text77"/>
      <w:r w:rsidR="00650617" w:rsidRPr="0074054C">
        <w:rPr>
          <w:rStyle w:val="PlaceholderText"/>
          <w:rFonts w:ascii="Arial" w:hAnsi="Arial" w:cs="Arial"/>
          <w:b/>
          <w:color w:val="auto"/>
        </w:rPr>
        <w:instrText xml:space="preserve"> FORMTEXT </w:instrText>
      </w:r>
      <w:r w:rsidR="00650617" w:rsidRPr="0074054C">
        <w:rPr>
          <w:rStyle w:val="PlaceholderText"/>
          <w:rFonts w:ascii="Arial" w:hAnsi="Arial" w:cs="Arial"/>
          <w:b/>
          <w:color w:val="auto"/>
        </w:rPr>
      </w:r>
      <w:r w:rsidR="00650617" w:rsidRPr="0074054C">
        <w:rPr>
          <w:rStyle w:val="PlaceholderText"/>
          <w:rFonts w:ascii="Arial" w:hAnsi="Arial" w:cs="Arial"/>
          <w:b/>
          <w:color w:val="auto"/>
        </w:rPr>
        <w:fldChar w:fldCharType="separate"/>
      </w:r>
      <w:r w:rsidR="00650617" w:rsidRPr="0074054C">
        <w:rPr>
          <w:rStyle w:val="PlaceholderText"/>
          <w:rFonts w:ascii="Arial" w:hAnsi="Arial" w:cs="Arial"/>
          <w:b/>
          <w:noProof/>
          <w:color w:val="auto"/>
        </w:rPr>
        <w:t>enter date.</w:t>
      </w:r>
      <w:r w:rsidR="00650617" w:rsidRPr="0074054C">
        <w:rPr>
          <w:rStyle w:val="PlaceholderText"/>
          <w:rFonts w:ascii="Arial" w:hAnsi="Arial" w:cs="Arial"/>
          <w:b/>
          <w:color w:val="auto"/>
        </w:rPr>
        <w:fldChar w:fldCharType="end"/>
      </w:r>
      <w:bookmarkEnd w:id="3"/>
      <w:r>
        <w:rPr>
          <w:rStyle w:val="PlaceholderText"/>
          <w:rFonts w:ascii="Arial" w:hAnsi="Arial" w:cs="Arial"/>
          <w:b/>
          <w:color w:val="auto"/>
        </w:rPr>
        <w:t xml:space="preserve"> </w:t>
      </w:r>
      <w:r w:rsidR="00A35B74" w:rsidRPr="0074054C">
        <w:rPr>
          <w:rFonts w:ascii="Arial" w:hAnsi="Arial" w:cs="Arial"/>
        </w:rPr>
        <w:t>Progress monitoring results are as follows</w:t>
      </w:r>
      <w:r w:rsidR="0097351F" w:rsidRPr="0074054C">
        <w:rPr>
          <w:rFonts w:ascii="Arial" w:hAnsi="Arial" w:cs="Arial"/>
        </w:rPr>
        <w:t xml:space="preserve"> (record as %, words/</w:t>
      </w:r>
      <w:r w:rsidR="00E92DF4" w:rsidRPr="0074054C">
        <w:rPr>
          <w:rFonts w:ascii="Arial" w:hAnsi="Arial" w:cs="Arial"/>
        </w:rPr>
        <w:t>letters/sounds per min.)</w:t>
      </w:r>
      <w:r w:rsidR="00A35B74" w:rsidRPr="0074054C">
        <w:rPr>
          <w:rFonts w:ascii="Arial" w:hAnsi="Arial" w:cs="Arial"/>
        </w:rPr>
        <w:t xml:space="preserve">: Week 2 </w:t>
      </w:r>
      <w:r w:rsidR="00A35B74" w:rsidRPr="0074054C">
        <w:rPr>
          <w:rFonts w:ascii="Arial" w:hAnsi="Arial" w:cs="Arial"/>
          <w:b/>
        </w:rPr>
        <w:fldChar w:fldCharType="begin">
          <w:ffData>
            <w:name w:val="Text74"/>
            <w:enabled/>
            <w:calcOnExit w:val="0"/>
            <w:textInput>
              <w:default w:val="enter results"/>
            </w:textInput>
          </w:ffData>
        </w:fldChar>
      </w:r>
      <w:bookmarkStart w:id="4" w:name="Text74"/>
      <w:r w:rsidR="00A35B74" w:rsidRPr="0074054C">
        <w:rPr>
          <w:rFonts w:ascii="Arial" w:hAnsi="Arial" w:cs="Arial"/>
          <w:b/>
        </w:rPr>
        <w:instrText xml:space="preserve"> FORMTEXT </w:instrText>
      </w:r>
      <w:r w:rsidR="00A35B74" w:rsidRPr="0074054C">
        <w:rPr>
          <w:rFonts w:ascii="Arial" w:hAnsi="Arial" w:cs="Arial"/>
          <w:b/>
        </w:rPr>
      </w:r>
      <w:r w:rsidR="00A35B74" w:rsidRPr="0074054C">
        <w:rPr>
          <w:rFonts w:ascii="Arial" w:hAnsi="Arial" w:cs="Arial"/>
          <w:b/>
        </w:rPr>
        <w:fldChar w:fldCharType="separate"/>
      </w:r>
      <w:r w:rsidR="00A35B74" w:rsidRPr="0074054C">
        <w:rPr>
          <w:rFonts w:ascii="Arial" w:hAnsi="Arial" w:cs="Arial"/>
          <w:b/>
          <w:noProof/>
        </w:rPr>
        <w:t>enter results</w:t>
      </w:r>
      <w:r w:rsidR="00A35B74" w:rsidRPr="0074054C">
        <w:rPr>
          <w:rFonts w:ascii="Arial" w:hAnsi="Arial" w:cs="Arial"/>
          <w:b/>
        </w:rPr>
        <w:fldChar w:fldCharType="end"/>
      </w:r>
      <w:bookmarkEnd w:id="4"/>
      <w:r w:rsidR="00A35B74" w:rsidRPr="0074054C">
        <w:rPr>
          <w:rFonts w:ascii="Arial" w:hAnsi="Arial" w:cs="Arial"/>
        </w:rPr>
        <w:t xml:space="preserve">, Week 4 </w:t>
      </w:r>
      <w:r w:rsidR="00A35B74" w:rsidRPr="0074054C">
        <w:rPr>
          <w:rFonts w:ascii="Arial" w:hAnsi="Arial" w:cs="Arial"/>
          <w:b/>
        </w:rPr>
        <w:fldChar w:fldCharType="begin">
          <w:ffData>
            <w:name w:val="Text74"/>
            <w:enabled/>
            <w:calcOnExit w:val="0"/>
            <w:textInput>
              <w:default w:val="enter results"/>
            </w:textInput>
          </w:ffData>
        </w:fldChar>
      </w:r>
      <w:r w:rsidR="00A35B74" w:rsidRPr="0074054C">
        <w:rPr>
          <w:rFonts w:ascii="Arial" w:hAnsi="Arial" w:cs="Arial"/>
          <w:b/>
        </w:rPr>
        <w:instrText xml:space="preserve"> FORMTEXT </w:instrText>
      </w:r>
      <w:r w:rsidR="00A35B74" w:rsidRPr="0074054C">
        <w:rPr>
          <w:rFonts w:ascii="Arial" w:hAnsi="Arial" w:cs="Arial"/>
          <w:b/>
        </w:rPr>
      </w:r>
      <w:r w:rsidR="00A35B74" w:rsidRPr="0074054C">
        <w:rPr>
          <w:rFonts w:ascii="Arial" w:hAnsi="Arial" w:cs="Arial"/>
          <w:b/>
        </w:rPr>
        <w:fldChar w:fldCharType="separate"/>
      </w:r>
      <w:r w:rsidR="00A35B74" w:rsidRPr="0074054C">
        <w:rPr>
          <w:rFonts w:ascii="Arial" w:hAnsi="Arial" w:cs="Arial"/>
          <w:b/>
          <w:noProof/>
        </w:rPr>
        <w:t>enter results</w:t>
      </w:r>
      <w:r w:rsidR="00A35B74" w:rsidRPr="0074054C">
        <w:rPr>
          <w:rFonts w:ascii="Arial" w:hAnsi="Arial" w:cs="Arial"/>
          <w:b/>
        </w:rPr>
        <w:fldChar w:fldCharType="end"/>
      </w:r>
      <w:r w:rsidR="00E61177">
        <w:rPr>
          <w:rFonts w:ascii="Arial" w:hAnsi="Arial" w:cs="Arial"/>
        </w:rPr>
        <w:t>,</w:t>
      </w:r>
      <w:r w:rsidR="00C6333C">
        <w:rPr>
          <w:rFonts w:ascii="Arial" w:hAnsi="Arial" w:cs="Arial"/>
        </w:rPr>
        <w:t xml:space="preserve"> </w:t>
      </w:r>
      <w:r w:rsidR="00BA750E" w:rsidRPr="0074054C">
        <w:rPr>
          <w:rFonts w:ascii="Arial" w:hAnsi="Arial" w:cs="Arial"/>
        </w:rPr>
        <w:t xml:space="preserve">Week 6 </w:t>
      </w:r>
      <w:r w:rsidR="00A35B74" w:rsidRPr="0074054C">
        <w:rPr>
          <w:rFonts w:ascii="Arial" w:hAnsi="Arial" w:cs="Arial"/>
          <w:b/>
        </w:rPr>
        <w:fldChar w:fldCharType="begin">
          <w:ffData>
            <w:name w:val="Text74"/>
            <w:enabled/>
            <w:calcOnExit w:val="0"/>
            <w:textInput>
              <w:default w:val="enter results"/>
            </w:textInput>
          </w:ffData>
        </w:fldChar>
      </w:r>
      <w:r w:rsidR="00A35B74" w:rsidRPr="0074054C">
        <w:rPr>
          <w:rFonts w:ascii="Arial" w:hAnsi="Arial" w:cs="Arial"/>
          <w:b/>
        </w:rPr>
        <w:instrText xml:space="preserve"> FORMTEXT </w:instrText>
      </w:r>
      <w:r w:rsidR="00A35B74" w:rsidRPr="0074054C">
        <w:rPr>
          <w:rFonts w:ascii="Arial" w:hAnsi="Arial" w:cs="Arial"/>
          <w:b/>
        </w:rPr>
      </w:r>
      <w:r w:rsidR="00A35B74" w:rsidRPr="0074054C">
        <w:rPr>
          <w:rFonts w:ascii="Arial" w:hAnsi="Arial" w:cs="Arial"/>
          <w:b/>
        </w:rPr>
        <w:fldChar w:fldCharType="separate"/>
      </w:r>
      <w:r w:rsidR="00A35B74" w:rsidRPr="0074054C">
        <w:rPr>
          <w:rFonts w:ascii="Arial" w:hAnsi="Arial" w:cs="Arial"/>
          <w:b/>
          <w:noProof/>
        </w:rPr>
        <w:t>enter results</w:t>
      </w:r>
      <w:r w:rsidR="00A35B74" w:rsidRPr="0074054C">
        <w:rPr>
          <w:rFonts w:ascii="Arial" w:hAnsi="Arial" w:cs="Arial"/>
          <w:b/>
        </w:rPr>
        <w:fldChar w:fldCharType="end"/>
      </w:r>
      <w:r w:rsidR="00A35B74" w:rsidRPr="0074054C">
        <w:rPr>
          <w:rFonts w:ascii="Arial" w:hAnsi="Arial" w:cs="Arial"/>
        </w:rPr>
        <w:t>.</w:t>
      </w:r>
    </w:p>
    <w:p w14:paraId="188BA339" w14:textId="77777777" w:rsidR="003B753C" w:rsidRDefault="003B753C" w:rsidP="00AB1ACB">
      <w:pPr>
        <w:rPr>
          <w:rFonts w:ascii="Arial" w:hAnsi="Arial" w:cs="Arial"/>
        </w:rPr>
      </w:pPr>
    </w:p>
    <w:p w14:paraId="4C362CE3" w14:textId="7B553608" w:rsidR="003B753C" w:rsidRPr="00AF54F9" w:rsidRDefault="003B753C" w:rsidP="00AB1ACB">
      <w:pPr>
        <w:rPr>
          <w:rFonts w:asciiTheme="minorBidi" w:hAnsiTheme="minorBidi" w:cstheme="minorBidi"/>
          <w:b/>
        </w:rPr>
      </w:pPr>
      <w:r w:rsidRPr="00AF54F9">
        <w:rPr>
          <w:rFonts w:asciiTheme="minorBidi" w:hAnsiTheme="minorBidi" w:cstheme="minorBidi"/>
          <w:b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65"/>
      <w:r w:rsidRPr="00AF54F9">
        <w:rPr>
          <w:rFonts w:asciiTheme="minorBidi" w:hAnsiTheme="minorBidi" w:cstheme="minorBidi"/>
          <w:b/>
        </w:rPr>
        <w:instrText xml:space="preserve"> FORMCHECKBOX </w:instrText>
      </w:r>
      <w:r w:rsidR="00BE6067">
        <w:rPr>
          <w:rFonts w:asciiTheme="minorBidi" w:hAnsiTheme="minorBidi" w:cstheme="minorBidi"/>
          <w:b/>
        </w:rPr>
      </w:r>
      <w:r w:rsidR="00BE6067">
        <w:rPr>
          <w:rFonts w:asciiTheme="minorBidi" w:hAnsiTheme="minorBidi" w:cstheme="minorBidi"/>
          <w:b/>
        </w:rPr>
        <w:fldChar w:fldCharType="separate"/>
      </w:r>
      <w:r w:rsidRPr="00AF54F9">
        <w:rPr>
          <w:rFonts w:asciiTheme="minorBidi" w:hAnsiTheme="minorBidi" w:cstheme="minorBidi"/>
          <w:b/>
        </w:rPr>
        <w:fldChar w:fldCharType="end"/>
      </w:r>
      <w:bookmarkEnd w:id="5"/>
      <w:r w:rsidRPr="00AF54F9">
        <w:rPr>
          <w:rFonts w:asciiTheme="minorBidi" w:hAnsiTheme="minorBidi" w:cstheme="minorBidi"/>
          <w:b/>
        </w:rPr>
        <w:t xml:space="preserve"> The student is making adequate grade level gains.</w:t>
      </w:r>
      <w:r w:rsidRPr="00AF54F9">
        <w:rPr>
          <w:rFonts w:asciiTheme="minorBidi" w:hAnsiTheme="minorBidi" w:cstheme="minorBidi"/>
          <w:b/>
        </w:rPr>
        <w:tab/>
      </w:r>
      <w:r w:rsidRPr="00AF54F9">
        <w:rPr>
          <w:rFonts w:asciiTheme="minorBidi" w:hAnsiTheme="minorBidi" w:cstheme="minorBidi"/>
          <w:b/>
        </w:rPr>
        <w:tab/>
      </w:r>
      <w:r w:rsidRPr="00AF54F9">
        <w:rPr>
          <w:rFonts w:asciiTheme="minorBidi" w:hAnsiTheme="minorBidi" w:cstheme="minorBidi"/>
          <w:b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F54F9">
        <w:rPr>
          <w:rFonts w:asciiTheme="minorBidi" w:hAnsiTheme="minorBidi" w:cstheme="minorBidi"/>
          <w:b/>
        </w:rPr>
        <w:instrText xml:space="preserve"> FORMCHECKBOX </w:instrText>
      </w:r>
      <w:r w:rsidR="00BE6067">
        <w:rPr>
          <w:rFonts w:asciiTheme="minorBidi" w:hAnsiTheme="minorBidi" w:cstheme="minorBidi"/>
          <w:b/>
        </w:rPr>
      </w:r>
      <w:r w:rsidR="00BE6067">
        <w:rPr>
          <w:rFonts w:asciiTheme="minorBidi" w:hAnsiTheme="minorBidi" w:cstheme="minorBidi"/>
          <w:b/>
        </w:rPr>
        <w:fldChar w:fldCharType="separate"/>
      </w:r>
      <w:r w:rsidRPr="00AF54F9">
        <w:rPr>
          <w:rFonts w:asciiTheme="minorBidi" w:hAnsiTheme="minorBidi" w:cstheme="minorBidi"/>
          <w:b/>
        </w:rPr>
        <w:fldChar w:fldCharType="end"/>
      </w:r>
      <w:r w:rsidRPr="00AF54F9">
        <w:rPr>
          <w:rFonts w:asciiTheme="minorBidi" w:hAnsiTheme="minorBidi" w:cstheme="minorBidi"/>
          <w:b/>
        </w:rPr>
        <w:t xml:space="preserve"> The student is not making adequate grade level gains.</w:t>
      </w:r>
    </w:p>
    <w:p w14:paraId="3B39CD86" w14:textId="636CE665" w:rsidR="00AB1ACB" w:rsidRDefault="00891405" w:rsidP="00AB1ACB">
      <w:pPr>
        <w:rPr>
          <w:rFonts w:ascii="Arial" w:hAnsi="Arial" w:cs="Arial"/>
        </w:rPr>
      </w:pPr>
      <w:r w:rsidRPr="00BA750E">
        <w:rPr>
          <w:rFonts w:ascii="Arial" w:hAnsi="Arial" w:cs="Arial"/>
        </w:rPr>
        <w:tab/>
      </w:r>
    </w:p>
    <w:p w14:paraId="59E67E4D" w14:textId="77777777" w:rsidR="00BD4E61" w:rsidRPr="00BA750E" w:rsidRDefault="00BD4E61" w:rsidP="00AB1ACB">
      <w:pPr>
        <w:rPr>
          <w:rFonts w:ascii="Arial" w:hAnsi="Arial" w:cs="Arial"/>
        </w:rPr>
      </w:pPr>
    </w:p>
    <w:tbl>
      <w:tblPr>
        <w:tblW w:w="130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8"/>
        <w:gridCol w:w="1350"/>
        <w:gridCol w:w="8642"/>
      </w:tblGrid>
      <w:tr w:rsidR="000364DB" w14:paraId="609CC8C3" w14:textId="77777777" w:rsidTr="000364DB">
        <w:trPr>
          <w:trHeight w:val="181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363F" w14:textId="45C00EF7" w:rsidR="000364DB" w:rsidRDefault="000364DB" w:rsidP="000364D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77E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Area of Concern: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Area"/>
                    <w:listEntry w:val="Reading Phonemic Awareness"/>
                    <w:listEntry w:val="Reading Phonic Skills"/>
                    <w:listEntry w:val="Reading Comprehension"/>
                    <w:listEntry w:val="Reading Vocabulary"/>
                    <w:listEntry w:val="Reading Fluency"/>
                    <w:listEntry w:val="Writing Mechanics"/>
                    <w:listEntry w:val="Writing Expression"/>
                    <w:listEntry w:val="Writing Fluency"/>
                    <w:listEntry w:val="Writing Spelling"/>
                    <w:listEntry w:val="Writing Handwriting"/>
                    <w:listEntry w:val="Math Number Sense"/>
                    <w:listEntry w:val="Math Operations"/>
                    <w:listEntry w:val="Math Calculation"/>
                    <w:listEntry w:val="Math Fluency"/>
                    <w:listEntry w:val="Math Reasoning"/>
                    <w:listEntry w:val="Speech Fluency"/>
                    <w:listEntry w:val="Speech Voice"/>
                    <w:listEntry w:val="Speech Articulation"/>
                    <w:listEntry w:val="Language Receptive"/>
                    <w:listEntry w:val="Language Expressive"/>
                    <w:listEntry w:val="Language Social Communication"/>
                    <w:listEntry w:val="Gifted"/>
                  </w:ddLis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0CC4" w14:textId="6403B024" w:rsidR="000364DB" w:rsidRDefault="000364DB" w:rsidP="000364D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MLSS Layer Plan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Layer 2"/>
                    <w:listEntry w:val="Layer 3"/>
                  </w:ddList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3C75" w14:textId="77777777" w:rsidR="000364DB" w:rsidRDefault="000364DB" w:rsidP="000364D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Intervention Program (Layer 3 Fundations Intervention Lesson, Read 180, I Ready, IXL Math)/Strategies (Layer Two):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55749B09" w14:textId="1B03285A" w:rsidR="000364DB" w:rsidRDefault="000364DB" w:rsidP="000364D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79CECD1C" w14:textId="77777777" w:rsidR="00BD4E61" w:rsidRDefault="00BD4E61" w:rsidP="00BD4E61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="-95" w:tblpY="160"/>
        <w:tblW w:w="5765" w:type="dxa"/>
        <w:tblLayout w:type="fixed"/>
        <w:tblLook w:val="01E0" w:firstRow="1" w:lastRow="1" w:firstColumn="1" w:lastColumn="1" w:noHBand="0" w:noVBand="0"/>
      </w:tblPr>
      <w:tblGrid>
        <w:gridCol w:w="5765"/>
      </w:tblGrid>
      <w:tr w:rsidR="00267A3E" w14:paraId="3E735698" w14:textId="77777777" w:rsidTr="00267A3E">
        <w:trPr>
          <w:trHeight w:val="314"/>
        </w:trPr>
        <w:tc>
          <w:tcPr>
            <w:tcW w:w="5765" w:type="dxa"/>
            <w:hideMark/>
          </w:tcPr>
          <w:p w14:paraId="0D9F9712" w14:textId="5D1A2043" w:rsidR="00267A3E" w:rsidRPr="00BA750E" w:rsidRDefault="000364DB" w:rsidP="00267A3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acher Responsible for Intervention: </w:t>
            </w:r>
            <w:r w:rsidRPr="00BA750E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BA750E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BA750E">
              <w:rPr>
                <w:rFonts w:ascii="Arial" w:hAnsi="Arial" w:cs="Arial"/>
                <w:b/>
                <w:sz w:val="22"/>
                <w:szCs w:val="22"/>
              </w:rPr>
            </w:r>
            <w:r w:rsidRPr="00BA750E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BA750E">
              <w:rPr>
                <w:b/>
              </w:rPr>
              <w:fldChar w:fldCharType="end"/>
            </w:r>
          </w:p>
        </w:tc>
      </w:tr>
    </w:tbl>
    <w:p w14:paraId="69CDE2E0" w14:textId="77777777" w:rsidR="00267A3E" w:rsidRDefault="00267A3E" w:rsidP="00BD4E61">
      <w:pPr>
        <w:rPr>
          <w:rFonts w:ascii="Arial" w:hAnsi="Arial" w:cs="Arial"/>
          <w:b/>
        </w:rPr>
      </w:pPr>
    </w:p>
    <w:p w14:paraId="1A85AD87" w14:textId="77777777" w:rsidR="00267A3E" w:rsidRDefault="00267A3E" w:rsidP="00BD4E61">
      <w:pPr>
        <w:rPr>
          <w:rFonts w:ascii="Arial" w:hAnsi="Arial" w:cs="Arial"/>
          <w:b/>
        </w:rPr>
      </w:pPr>
    </w:p>
    <w:p w14:paraId="155EDB14" w14:textId="7CA8B1C5" w:rsidR="00BD4E61" w:rsidRDefault="00BD4E61" w:rsidP="00BD4E6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</w:rPr>
        <w:t>Describe</w:t>
      </w:r>
      <w:r w:rsidR="00152D33">
        <w:rPr>
          <w:rFonts w:ascii="Arial" w:hAnsi="Arial" w:cs="Arial"/>
          <w:b/>
        </w:rPr>
        <w:t xml:space="preserve"> (2-3 sentences)</w:t>
      </w:r>
      <w:r>
        <w:rPr>
          <w:rFonts w:ascii="Arial" w:hAnsi="Arial" w:cs="Arial"/>
          <w:b/>
        </w:rPr>
        <w:t xml:space="preserve"> how you have used the </w:t>
      </w:r>
      <w:r w:rsidR="003B753C">
        <w:rPr>
          <w:rFonts w:ascii="Arial" w:hAnsi="Arial" w:cs="Arial"/>
          <w:b/>
        </w:rPr>
        <w:t xml:space="preserve">evidenced based </w:t>
      </w:r>
      <w:r>
        <w:rPr>
          <w:rFonts w:ascii="Arial" w:hAnsi="Arial" w:cs="Arial"/>
          <w:b/>
        </w:rPr>
        <w:t xml:space="preserve">intervention </w:t>
      </w:r>
      <w:r w:rsidR="005E6C31">
        <w:rPr>
          <w:rFonts w:ascii="Arial" w:hAnsi="Arial" w:cs="Arial"/>
          <w:b/>
        </w:rPr>
        <w:t>to meet the Area of Concern</w:t>
      </w:r>
      <w:r>
        <w:rPr>
          <w:rFonts w:ascii="Arial" w:hAnsi="Arial" w:cs="Arial"/>
          <w:b/>
        </w:rPr>
        <w:t>:</w:t>
      </w:r>
      <w:r w:rsidRPr="00A820BB">
        <w:rPr>
          <w:rFonts w:ascii="Arial" w:hAnsi="Arial" w:cs="Arial"/>
          <w:sz w:val="18"/>
          <w:szCs w:val="18"/>
        </w:rPr>
        <w:fldChar w:fldCharType="begin">
          <w:ffData>
            <w:name w:val="Text57"/>
            <w:enabled/>
            <w:calcOnExit w:val="0"/>
            <w:textInput/>
          </w:ffData>
        </w:fldChar>
      </w:r>
      <w:r w:rsidRPr="00A820BB">
        <w:rPr>
          <w:rFonts w:ascii="Arial" w:hAnsi="Arial" w:cs="Arial"/>
          <w:sz w:val="18"/>
          <w:szCs w:val="18"/>
        </w:rPr>
        <w:instrText xml:space="preserve"> FORMTEXT </w:instrText>
      </w:r>
      <w:r w:rsidRPr="00A820BB">
        <w:rPr>
          <w:rFonts w:ascii="Arial" w:hAnsi="Arial" w:cs="Arial"/>
          <w:sz w:val="18"/>
          <w:szCs w:val="18"/>
        </w:rPr>
      </w:r>
      <w:r w:rsidRPr="00A820BB">
        <w:rPr>
          <w:rFonts w:ascii="Arial" w:hAnsi="Arial" w:cs="Arial"/>
          <w:sz w:val="18"/>
          <w:szCs w:val="18"/>
        </w:rPr>
        <w:fldChar w:fldCharType="separate"/>
      </w:r>
      <w:r w:rsidRPr="00A820BB">
        <w:rPr>
          <w:rFonts w:ascii="Arial" w:hAnsi="Arial" w:cs="Arial"/>
          <w:noProof/>
          <w:sz w:val="18"/>
          <w:szCs w:val="18"/>
        </w:rPr>
        <w:t> </w:t>
      </w:r>
      <w:r w:rsidRPr="00A820BB">
        <w:rPr>
          <w:rFonts w:ascii="Arial" w:hAnsi="Arial" w:cs="Arial"/>
          <w:noProof/>
          <w:sz w:val="18"/>
          <w:szCs w:val="18"/>
        </w:rPr>
        <w:t> </w:t>
      </w:r>
      <w:r w:rsidRPr="00A820BB">
        <w:rPr>
          <w:rFonts w:ascii="Arial" w:hAnsi="Arial" w:cs="Arial"/>
          <w:noProof/>
          <w:sz w:val="18"/>
          <w:szCs w:val="18"/>
        </w:rPr>
        <w:t> </w:t>
      </w:r>
      <w:r w:rsidRPr="00A820BB">
        <w:rPr>
          <w:rFonts w:ascii="Arial" w:hAnsi="Arial" w:cs="Arial"/>
          <w:noProof/>
          <w:sz w:val="18"/>
          <w:szCs w:val="18"/>
        </w:rPr>
        <w:t> </w:t>
      </w:r>
      <w:r w:rsidRPr="00A820BB">
        <w:rPr>
          <w:rFonts w:ascii="Arial" w:hAnsi="Arial" w:cs="Arial"/>
          <w:noProof/>
          <w:sz w:val="18"/>
          <w:szCs w:val="18"/>
        </w:rPr>
        <w:t> </w:t>
      </w:r>
      <w:r w:rsidRPr="00A820BB">
        <w:rPr>
          <w:rFonts w:ascii="Arial" w:hAnsi="Arial" w:cs="Arial"/>
          <w:sz w:val="18"/>
          <w:szCs w:val="18"/>
        </w:rPr>
        <w:fldChar w:fldCharType="end"/>
      </w:r>
    </w:p>
    <w:p w14:paraId="7307493B" w14:textId="77777777" w:rsidR="00BD4E61" w:rsidRPr="00BD4E61" w:rsidRDefault="00BD4E61" w:rsidP="00BD4E61">
      <w:pPr>
        <w:rPr>
          <w:rFonts w:ascii="Arial" w:hAnsi="Arial" w:cs="Arial"/>
          <w:b/>
        </w:rPr>
      </w:pPr>
    </w:p>
    <w:p w14:paraId="79915AC2" w14:textId="5BBF5247" w:rsidR="00BD4E61" w:rsidRPr="00BD4E61" w:rsidRDefault="00BD4E61" w:rsidP="00BD4E6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Name of Progress Monitoring Tool </w:t>
      </w:r>
      <w:r w:rsidR="00C735A8">
        <w:rPr>
          <w:rFonts w:ascii="Arial" w:hAnsi="Arial" w:cs="Arial"/>
          <w:b/>
        </w:rPr>
        <w:t>u</w:t>
      </w:r>
      <w:r>
        <w:rPr>
          <w:rFonts w:ascii="Arial" w:hAnsi="Arial" w:cs="Arial"/>
          <w:b/>
        </w:rPr>
        <w:t xml:space="preserve">sed to </w:t>
      </w:r>
      <w:r w:rsidR="00C735A8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ssess Area of Concern: </w:t>
      </w:r>
      <w:r w:rsidRPr="00A820BB">
        <w:rPr>
          <w:rFonts w:ascii="Arial" w:hAnsi="Arial" w:cs="Arial"/>
          <w:sz w:val="18"/>
          <w:szCs w:val="18"/>
        </w:rPr>
        <w:fldChar w:fldCharType="begin">
          <w:ffData>
            <w:name w:val="Text57"/>
            <w:enabled/>
            <w:calcOnExit w:val="0"/>
            <w:textInput/>
          </w:ffData>
        </w:fldChar>
      </w:r>
      <w:r w:rsidRPr="00A820BB">
        <w:rPr>
          <w:rFonts w:ascii="Arial" w:hAnsi="Arial" w:cs="Arial"/>
          <w:sz w:val="18"/>
          <w:szCs w:val="18"/>
        </w:rPr>
        <w:instrText xml:space="preserve"> FORMTEXT </w:instrText>
      </w:r>
      <w:r w:rsidRPr="00A820BB">
        <w:rPr>
          <w:rFonts w:ascii="Arial" w:hAnsi="Arial" w:cs="Arial"/>
          <w:sz w:val="18"/>
          <w:szCs w:val="18"/>
        </w:rPr>
      </w:r>
      <w:r w:rsidRPr="00A820BB">
        <w:rPr>
          <w:rFonts w:ascii="Arial" w:hAnsi="Arial" w:cs="Arial"/>
          <w:sz w:val="18"/>
          <w:szCs w:val="18"/>
        </w:rPr>
        <w:fldChar w:fldCharType="separate"/>
      </w:r>
      <w:r w:rsidRPr="00A820BB">
        <w:rPr>
          <w:rFonts w:ascii="Arial" w:hAnsi="Arial" w:cs="Arial"/>
          <w:noProof/>
          <w:sz w:val="18"/>
          <w:szCs w:val="18"/>
        </w:rPr>
        <w:t> </w:t>
      </w:r>
      <w:r w:rsidRPr="00A820BB">
        <w:rPr>
          <w:rFonts w:ascii="Arial" w:hAnsi="Arial" w:cs="Arial"/>
          <w:noProof/>
          <w:sz w:val="18"/>
          <w:szCs w:val="18"/>
        </w:rPr>
        <w:t> </w:t>
      </w:r>
      <w:r w:rsidRPr="00A820BB">
        <w:rPr>
          <w:rFonts w:ascii="Arial" w:hAnsi="Arial" w:cs="Arial"/>
          <w:noProof/>
          <w:sz w:val="18"/>
          <w:szCs w:val="18"/>
        </w:rPr>
        <w:t> </w:t>
      </w:r>
      <w:r w:rsidRPr="00A820BB">
        <w:rPr>
          <w:rFonts w:ascii="Arial" w:hAnsi="Arial" w:cs="Arial"/>
          <w:noProof/>
          <w:sz w:val="18"/>
          <w:szCs w:val="18"/>
        </w:rPr>
        <w:t> </w:t>
      </w:r>
      <w:r w:rsidRPr="00A820BB">
        <w:rPr>
          <w:rFonts w:ascii="Arial" w:hAnsi="Arial" w:cs="Arial"/>
          <w:noProof/>
          <w:sz w:val="18"/>
          <w:szCs w:val="18"/>
        </w:rPr>
        <w:t> </w:t>
      </w:r>
      <w:r w:rsidRPr="00A820BB">
        <w:rPr>
          <w:rFonts w:ascii="Arial" w:hAnsi="Arial" w:cs="Arial"/>
          <w:sz w:val="18"/>
          <w:szCs w:val="18"/>
        </w:rPr>
        <w:fldChar w:fldCharType="end"/>
      </w:r>
    </w:p>
    <w:p w14:paraId="5853CE45" w14:textId="77777777" w:rsidR="00BD4E61" w:rsidRPr="00BD4E61" w:rsidRDefault="00BD4E61" w:rsidP="00BD4E61">
      <w:pPr>
        <w:rPr>
          <w:rFonts w:ascii="Arial" w:hAnsi="Arial" w:cs="Arial"/>
          <w:b/>
        </w:rPr>
      </w:pPr>
    </w:p>
    <w:p w14:paraId="221D0868" w14:textId="5B40DBA5" w:rsidR="00BD4E61" w:rsidRDefault="00BD4E61" w:rsidP="00BD4E61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student completed </w:t>
      </w:r>
      <w:r w:rsidR="000364DB">
        <w:rPr>
          <w:rFonts w:ascii="Arial" w:hAnsi="Arial" w:cs="Arial"/>
        </w:rPr>
        <w:t>6</w:t>
      </w:r>
      <w:r w:rsidRPr="0074054C">
        <w:rPr>
          <w:rFonts w:ascii="Arial" w:hAnsi="Arial" w:cs="Arial"/>
        </w:rPr>
        <w:t xml:space="preserve"> weeks of a Tier 2 intervention starting on </w:t>
      </w:r>
      <w:r>
        <w:rPr>
          <w:rStyle w:val="PlaceholderText"/>
          <w:rFonts w:ascii="Arial" w:hAnsi="Arial" w:cs="Arial"/>
          <w:b/>
          <w:color w:val="auto"/>
          <w:shd w:val="clear" w:color="auto" w:fill="FFFFFF" w:themeFill="background1"/>
        </w:rPr>
        <w:fldChar w:fldCharType="begin">
          <w:ffData>
            <w:name w:val="Text78"/>
            <w:enabled/>
            <w:calcOnExit w:val="0"/>
            <w:textInput>
              <w:default w:val="enter date,"/>
            </w:textInput>
          </w:ffData>
        </w:fldChar>
      </w:r>
      <w:r>
        <w:rPr>
          <w:rStyle w:val="PlaceholderText"/>
          <w:rFonts w:ascii="Arial" w:hAnsi="Arial" w:cs="Arial"/>
          <w:b/>
          <w:color w:val="auto"/>
          <w:shd w:val="clear" w:color="auto" w:fill="FFFFFF" w:themeFill="background1"/>
        </w:rPr>
        <w:instrText xml:space="preserve"> FORMTEXT </w:instrText>
      </w:r>
      <w:r>
        <w:rPr>
          <w:rStyle w:val="PlaceholderText"/>
          <w:rFonts w:ascii="Arial" w:hAnsi="Arial" w:cs="Arial"/>
          <w:b/>
          <w:color w:val="auto"/>
          <w:shd w:val="clear" w:color="auto" w:fill="FFFFFF" w:themeFill="background1"/>
        </w:rPr>
      </w:r>
      <w:r>
        <w:rPr>
          <w:rStyle w:val="PlaceholderText"/>
          <w:rFonts w:ascii="Arial" w:hAnsi="Arial" w:cs="Arial"/>
          <w:b/>
          <w:color w:val="auto"/>
          <w:shd w:val="clear" w:color="auto" w:fill="FFFFFF" w:themeFill="background1"/>
        </w:rPr>
        <w:fldChar w:fldCharType="separate"/>
      </w:r>
      <w:r>
        <w:rPr>
          <w:rStyle w:val="PlaceholderText"/>
          <w:rFonts w:ascii="Arial" w:hAnsi="Arial" w:cs="Arial"/>
          <w:b/>
          <w:noProof/>
          <w:color w:val="auto"/>
          <w:shd w:val="clear" w:color="auto" w:fill="FFFFFF" w:themeFill="background1"/>
        </w:rPr>
        <w:t>enter date,</w:t>
      </w:r>
      <w:r>
        <w:rPr>
          <w:rStyle w:val="PlaceholderText"/>
          <w:rFonts w:ascii="Arial" w:hAnsi="Arial" w:cs="Arial"/>
          <w:b/>
          <w:color w:val="auto"/>
          <w:shd w:val="clear" w:color="auto" w:fill="FFFFFF" w:themeFill="background1"/>
        </w:rPr>
        <w:fldChar w:fldCharType="end"/>
      </w:r>
      <w:r>
        <w:rPr>
          <w:rStyle w:val="PlaceholderText"/>
          <w:rFonts w:ascii="Arial" w:hAnsi="Arial" w:cs="Arial"/>
          <w:b/>
          <w:color w:val="auto"/>
          <w:shd w:val="clear" w:color="auto" w:fill="FFFFFF" w:themeFill="background1"/>
        </w:rPr>
        <w:t xml:space="preserve"> </w:t>
      </w:r>
      <w:r w:rsidRPr="0074054C">
        <w:rPr>
          <w:rFonts w:ascii="Arial" w:hAnsi="Arial" w:cs="Arial"/>
        </w:rPr>
        <w:t xml:space="preserve">ending on </w:t>
      </w:r>
      <w:r w:rsidRPr="0074054C">
        <w:rPr>
          <w:rStyle w:val="PlaceholderText"/>
          <w:rFonts w:ascii="Arial" w:hAnsi="Arial" w:cs="Arial"/>
          <w:b/>
          <w:color w:val="auto"/>
        </w:rPr>
        <w:fldChar w:fldCharType="begin">
          <w:ffData>
            <w:name w:val="Text77"/>
            <w:enabled/>
            <w:calcOnExit w:val="0"/>
            <w:textInput>
              <w:default w:val="enter date."/>
            </w:textInput>
          </w:ffData>
        </w:fldChar>
      </w:r>
      <w:r w:rsidRPr="0074054C">
        <w:rPr>
          <w:rStyle w:val="PlaceholderText"/>
          <w:rFonts w:ascii="Arial" w:hAnsi="Arial" w:cs="Arial"/>
          <w:b/>
          <w:color w:val="auto"/>
        </w:rPr>
        <w:instrText xml:space="preserve"> FORMTEXT </w:instrText>
      </w:r>
      <w:r w:rsidRPr="0074054C">
        <w:rPr>
          <w:rStyle w:val="PlaceholderText"/>
          <w:rFonts w:ascii="Arial" w:hAnsi="Arial" w:cs="Arial"/>
          <w:b/>
          <w:color w:val="auto"/>
        </w:rPr>
      </w:r>
      <w:r w:rsidRPr="0074054C">
        <w:rPr>
          <w:rStyle w:val="PlaceholderText"/>
          <w:rFonts w:ascii="Arial" w:hAnsi="Arial" w:cs="Arial"/>
          <w:b/>
          <w:color w:val="auto"/>
        </w:rPr>
        <w:fldChar w:fldCharType="separate"/>
      </w:r>
      <w:r w:rsidRPr="0074054C">
        <w:rPr>
          <w:rStyle w:val="PlaceholderText"/>
          <w:rFonts w:ascii="Arial" w:hAnsi="Arial" w:cs="Arial"/>
          <w:b/>
          <w:noProof/>
          <w:color w:val="auto"/>
        </w:rPr>
        <w:t>enter date.</w:t>
      </w:r>
      <w:r w:rsidRPr="0074054C">
        <w:rPr>
          <w:rStyle w:val="PlaceholderText"/>
          <w:rFonts w:ascii="Arial" w:hAnsi="Arial" w:cs="Arial"/>
          <w:b/>
          <w:color w:val="auto"/>
        </w:rPr>
        <w:fldChar w:fldCharType="end"/>
      </w:r>
      <w:r>
        <w:rPr>
          <w:rStyle w:val="PlaceholderText"/>
          <w:rFonts w:ascii="Arial" w:hAnsi="Arial" w:cs="Arial"/>
          <w:b/>
          <w:color w:val="auto"/>
        </w:rPr>
        <w:t xml:space="preserve"> </w:t>
      </w:r>
      <w:r w:rsidRPr="0074054C">
        <w:rPr>
          <w:rFonts w:ascii="Arial" w:hAnsi="Arial" w:cs="Arial"/>
        </w:rPr>
        <w:t xml:space="preserve">Progress monitoring results are as follows (record as %, words/letters/sounds per min.): Week 2 </w:t>
      </w:r>
      <w:r w:rsidRPr="0074054C">
        <w:rPr>
          <w:rFonts w:ascii="Arial" w:hAnsi="Arial" w:cs="Arial"/>
          <w:b/>
        </w:rPr>
        <w:fldChar w:fldCharType="begin">
          <w:ffData>
            <w:name w:val="Text74"/>
            <w:enabled/>
            <w:calcOnExit w:val="0"/>
            <w:textInput>
              <w:default w:val="enter results"/>
            </w:textInput>
          </w:ffData>
        </w:fldChar>
      </w:r>
      <w:r w:rsidRPr="0074054C">
        <w:rPr>
          <w:rFonts w:ascii="Arial" w:hAnsi="Arial" w:cs="Arial"/>
          <w:b/>
        </w:rPr>
        <w:instrText xml:space="preserve"> FORMTEXT </w:instrText>
      </w:r>
      <w:r w:rsidRPr="0074054C">
        <w:rPr>
          <w:rFonts w:ascii="Arial" w:hAnsi="Arial" w:cs="Arial"/>
          <w:b/>
        </w:rPr>
      </w:r>
      <w:r w:rsidRPr="0074054C">
        <w:rPr>
          <w:rFonts w:ascii="Arial" w:hAnsi="Arial" w:cs="Arial"/>
          <w:b/>
        </w:rPr>
        <w:fldChar w:fldCharType="separate"/>
      </w:r>
      <w:r w:rsidRPr="0074054C">
        <w:rPr>
          <w:rFonts w:ascii="Arial" w:hAnsi="Arial" w:cs="Arial"/>
          <w:b/>
          <w:noProof/>
        </w:rPr>
        <w:t>enter results</w:t>
      </w:r>
      <w:r w:rsidRPr="0074054C">
        <w:rPr>
          <w:rFonts w:ascii="Arial" w:hAnsi="Arial" w:cs="Arial"/>
          <w:b/>
        </w:rPr>
        <w:fldChar w:fldCharType="end"/>
      </w:r>
      <w:r w:rsidRPr="0074054C">
        <w:rPr>
          <w:rFonts w:ascii="Arial" w:hAnsi="Arial" w:cs="Arial"/>
        </w:rPr>
        <w:t xml:space="preserve">, Week 4 </w:t>
      </w:r>
      <w:r w:rsidRPr="0074054C">
        <w:rPr>
          <w:rFonts w:ascii="Arial" w:hAnsi="Arial" w:cs="Arial"/>
          <w:b/>
        </w:rPr>
        <w:fldChar w:fldCharType="begin">
          <w:ffData>
            <w:name w:val="Text74"/>
            <w:enabled/>
            <w:calcOnExit w:val="0"/>
            <w:textInput>
              <w:default w:val="enter results"/>
            </w:textInput>
          </w:ffData>
        </w:fldChar>
      </w:r>
      <w:r w:rsidRPr="0074054C">
        <w:rPr>
          <w:rFonts w:ascii="Arial" w:hAnsi="Arial" w:cs="Arial"/>
          <w:b/>
        </w:rPr>
        <w:instrText xml:space="preserve"> FORMTEXT </w:instrText>
      </w:r>
      <w:r w:rsidRPr="0074054C">
        <w:rPr>
          <w:rFonts w:ascii="Arial" w:hAnsi="Arial" w:cs="Arial"/>
          <w:b/>
        </w:rPr>
      </w:r>
      <w:r w:rsidRPr="0074054C">
        <w:rPr>
          <w:rFonts w:ascii="Arial" w:hAnsi="Arial" w:cs="Arial"/>
          <w:b/>
        </w:rPr>
        <w:fldChar w:fldCharType="separate"/>
      </w:r>
      <w:r w:rsidRPr="0074054C">
        <w:rPr>
          <w:rFonts w:ascii="Arial" w:hAnsi="Arial" w:cs="Arial"/>
          <w:b/>
          <w:noProof/>
        </w:rPr>
        <w:t>enter results</w:t>
      </w:r>
      <w:r w:rsidRPr="0074054C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,</w:t>
      </w:r>
      <w:r w:rsidR="00C6333C">
        <w:rPr>
          <w:rFonts w:ascii="Arial" w:hAnsi="Arial" w:cs="Arial"/>
        </w:rPr>
        <w:t xml:space="preserve"> </w:t>
      </w:r>
      <w:r w:rsidRPr="0074054C">
        <w:rPr>
          <w:rFonts w:ascii="Arial" w:hAnsi="Arial" w:cs="Arial"/>
        </w:rPr>
        <w:t xml:space="preserve">Week 6 </w:t>
      </w:r>
      <w:r w:rsidRPr="0074054C">
        <w:rPr>
          <w:rFonts w:ascii="Arial" w:hAnsi="Arial" w:cs="Arial"/>
          <w:b/>
        </w:rPr>
        <w:fldChar w:fldCharType="begin">
          <w:ffData>
            <w:name w:val="Text74"/>
            <w:enabled/>
            <w:calcOnExit w:val="0"/>
            <w:textInput>
              <w:default w:val="enter results"/>
            </w:textInput>
          </w:ffData>
        </w:fldChar>
      </w:r>
      <w:r w:rsidRPr="0074054C">
        <w:rPr>
          <w:rFonts w:ascii="Arial" w:hAnsi="Arial" w:cs="Arial"/>
          <w:b/>
        </w:rPr>
        <w:instrText xml:space="preserve"> FORMTEXT </w:instrText>
      </w:r>
      <w:r w:rsidRPr="0074054C">
        <w:rPr>
          <w:rFonts w:ascii="Arial" w:hAnsi="Arial" w:cs="Arial"/>
          <w:b/>
        </w:rPr>
      </w:r>
      <w:r w:rsidRPr="0074054C">
        <w:rPr>
          <w:rFonts w:ascii="Arial" w:hAnsi="Arial" w:cs="Arial"/>
          <w:b/>
        </w:rPr>
        <w:fldChar w:fldCharType="separate"/>
      </w:r>
      <w:r w:rsidRPr="0074054C">
        <w:rPr>
          <w:rFonts w:ascii="Arial" w:hAnsi="Arial" w:cs="Arial"/>
          <w:b/>
          <w:noProof/>
        </w:rPr>
        <w:t>enter results</w:t>
      </w:r>
      <w:r w:rsidRPr="0074054C">
        <w:rPr>
          <w:rFonts w:ascii="Arial" w:hAnsi="Arial" w:cs="Arial"/>
          <w:b/>
        </w:rPr>
        <w:fldChar w:fldCharType="end"/>
      </w:r>
      <w:r w:rsidR="000364DB">
        <w:rPr>
          <w:rFonts w:ascii="Arial" w:hAnsi="Arial" w:cs="Arial"/>
          <w:b/>
        </w:rPr>
        <w:t>.</w:t>
      </w:r>
    </w:p>
    <w:p w14:paraId="4ED8415E" w14:textId="74FA3A37" w:rsidR="00267A3E" w:rsidRDefault="00267A3E" w:rsidP="00BD4E61">
      <w:pPr>
        <w:rPr>
          <w:rFonts w:ascii="Arial" w:hAnsi="Arial" w:cs="Arial"/>
        </w:rPr>
      </w:pPr>
    </w:p>
    <w:p w14:paraId="58223FD5" w14:textId="193FE0B9" w:rsidR="00C6333C" w:rsidRPr="00AF54F9" w:rsidRDefault="003B753C" w:rsidP="00C6333C">
      <w:pPr>
        <w:rPr>
          <w:rFonts w:asciiTheme="minorBidi" w:hAnsiTheme="minorBidi" w:cstheme="minorBidi"/>
          <w:b/>
        </w:rPr>
      </w:pPr>
      <w:r w:rsidRPr="00AF54F9">
        <w:rPr>
          <w:rFonts w:asciiTheme="minorBidi" w:hAnsiTheme="minorBidi" w:cstheme="minorBidi"/>
          <w:b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F54F9">
        <w:rPr>
          <w:rFonts w:asciiTheme="minorBidi" w:hAnsiTheme="minorBidi" w:cstheme="minorBidi"/>
          <w:b/>
        </w:rPr>
        <w:instrText xml:space="preserve"> FORMCHECKBOX </w:instrText>
      </w:r>
      <w:r w:rsidR="00BE6067">
        <w:rPr>
          <w:rFonts w:asciiTheme="minorBidi" w:hAnsiTheme="minorBidi" w:cstheme="minorBidi"/>
          <w:b/>
        </w:rPr>
      </w:r>
      <w:r w:rsidR="00BE6067">
        <w:rPr>
          <w:rFonts w:asciiTheme="minorBidi" w:hAnsiTheme="minorBidi" w:cstheme="minorBidi"/>
          <w:b/>
        </w:rPr>
        <w:fldChar w:fldCharType="separate"/>
      </w:r>
      <w:r w:rsidRPr="00AF54F9">
        <w:rPr>
          <w:rFonts w:asciiTheme="minorBidi" w:hAnsiTheme="minorBidi" w:cstheme="minorBidi"/>
          <w:b/>
        </w:rPr>
        <w:fldChar w:fldCharType="end"/>
      </w:r>
      <w:r w:rsidRPr="00AF54F9">
        <w:rPr>
          <w:rFonts w:asciiTheme="minorBidi" w:hAnsiTheme="minorBidi" w:cstheme="minorBidi"/>
          <w:b/>
        </w:rPr>
        <w:t xml:space="preserve"> The student is making adequate grade level gains.</w:t>
      </w:r>
      <w:r w:rsidRPr="00AF54F9">
        <w:rPr>
          <w:rFonts w:asciiTheme="minorBidi" w:hAnsiTheme="minorBidi" w:cstheme="minorBidi"/>
          <w:b/>
        </w:rPr>
        <w:tab/>
      </w:r>
      <w:r w:rsidRPr="00AF54F9">
        <w:rPr>
          <w:rFonts w:asciiTheme="minorBidi" w:hAnsiTheme="minorBidi" w:cstheme="minorBidi"/>
          <w:b/>
        </w:rPr>
        <w:tab/>
      </w:r>
      <w:r w:rsidRPr="00AF54F9">
        <w:rPr>
          <w:rFonts w:asciiTheme="minorBidi" w:hAnsiTheme="minorBidi" w:cstheme="minorBidi"/>
          <w:b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F54F9">
        <w:rPr>
          <w:rFonts w:asciiTheme="minorBidi" w:hAnsiTheme="minorBidi" w:cstheme="minorBidi"/>
          <w:b/>
        </w:rPr>
        <w:instrText xml:space="preserve"> FORMCHECKBOX </w:instrText>
      </w:r>
      <w:r w:rsidR="00BE6067">
        <w:rPr>
          <w:rFonts w:asciiTheme="minorBidi" w:hAnsiTheme="minorBidi" w:cstheme="minorBidi"/>
          <w:b/>
        </w:rPr>
      </w:r>
      <w:r w:rsidR="00BE6067">
        <w:rPr>
          <w:rFonts w:asciiTheme="minorBidi" w:hAnsiTheme="minorBidi" w:cstheme="minorBidi"/>
          <w:b/>
        </w:rPr>
        <w:fldChar w:fldCharType="separate"/>
      </w:r>
      <w:r w:rsidRPr="00AF54F9">
        <w:rPr>
          <w:rFonts w:asciiTheme="minorBidi" w:hAnsiTheme="minorBidi" w:cstheme="minorBidi"/>
          <w:b/>
        </w:rPr>
        <w:fldChar w:fldCharType="end"/>
      </w:r>
      <w:r w:rsidRPr="00AF54F9">
        <w:rPr>
          <w:rFonts w:asciiTheme="minorBidi" w:hAnsiTheme="minorBidi" w:cstheme="minorBidi"/>
          <w:b/>
        </w:rPr>
        <w:t xml:space="preserve"> The student is not making adequate grade level gains.</w:t>
      </w:r>
    </w:p>
    <w:p w14:paraId="34F7A838" w14:textId="77777777" w:rsidR="00C6333C" w:rsidRDefault="00C6333C" w:rsidP="00C6333C">
      <w:pPr>
        <w:rPr>
          <w:rFonts w:ascii="Arial" w:hAnsi="Arial" w:cs="Arial"/>
        </w:rPr>
      </w:pPr>
      <w:r w:rsidRPr="00BA750E">
        <w:rPr>
          <w:rFonts w:ascii="Arial" w:hAnsi="Arial" w:cs="Arial"/>
        </w:rPr>
        <w:tab/>
      </w:r>
    </w:p>
    <w:p w14:paraId="3DDCA4CA" w14:textId="77777777" w:rsidR="00C6333C" w:rsidRPr="00AF54F9" w:rsidRDefault="00C6333C" w:rsidP="003B753C">
      <w:pPr>
        <w:rPr>
          <w:rFonts w:asciiTheme="minorBidi" w:hAnsiTheme="minorBidi" w:cstheme="minorBidi"/>
          <w:b/>
        </w:rPr>
      </w:pPr>
    </w:p>
    <w:sectPr w:rsidR="00C6333C" w:rsidRPr="00AF54F9" w:rsidSect="00EB4382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EA1A0" w14:textId="77777777" w:rsidR="00BE6067" w:rsidRDefault="00BE6067" w:rsidP="000A51C6">
      <w:r>
        <w:separator/>
      </w:r>
    </w:p>
  </w:endnote>
  <w:endnote w:type="continuationSeparator" w:id="0">
    <w:p w14:paraId="42AAD6DF" w14:textId="77777777" w:rsidR="00BE6067" w:rsidRDefault="00BE6067" w:rsidP="000A5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378BB" w14:textId="253F9011" w:rsidR="006B1B8F" w:rsidRPr="00F81F37" w:rsidRDefault="000364DB" w:rsidP="00C67E82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MLSS Updated on 0</w:t>
    </w:r>
    <w:r w:rsidR="00B1637C">
      <w:rPr>
        <w:rFonts w:ascii="Arial" w:hAnsi="Arial" w:cs="Arial"/>
        <w:sz w:val="20"/>
        <w:szCs w:val="20"/>
      </w:rPr>
      <w:t>8/18/2022</w:t>
    </w:r>
    <w:r w:rsidR="006B1B8F">
      <w:rPr>
        <w:rFonts w:ascii="Arial" w:hAnsi="Arial" w:cs="Arial"/>
        <w:sz w:val="20"/>
        <w:szCs w:val="20"/>
      </w:rPr>
      <w:tab/>
    </w:r>
    <w:r w:rsidR="006B1B8F">
      <w:rPr>
        <w:rFonts w:ascii="Arial" w:hAnsi="Arial" w:cs="Arial"/>
        <w:sz w:val="20"/>
        <w:szCs w:val="20"/>
      </w:rPr>
      <w:tab/>
    </w:r>
    <w:r w:rsidR="006B1B8F">
      <w:rPr>
        <w:rFonts w:ascii="Arial" w:hAnsi="Arial" w:cs="Arial"/>
        <w:sz w:val="20"/>
        <w:szCs w:val="20"/>
      </w:rPr>
      <w:tab/>
    </w:r>
    <w:r w:rsidR="006B1B8F">
      <w:rPr>
        <w:rFonts w:ascii="Arial" w:hAnsi="Arial" w:cs="Arial"/>
        <w:sz w:val="20"/>
        <w:szCs w:val="20"/>
      </w:rPr>
      <w:tab/>
    </w:r>
    <w:r w:rsidR="006B1B8F">
      <w:rPr>
        <w:rFonts w:ascii="Arial" w:hAnsi="Arial" w:cs="Arial"/>
        <w:sz w:val="20"/>
        <w:szCs w:val="20"/>
      </w:rPr>
      <w:tab/>
    </w:r>
    <w:r w:rsidR="006B1B8F">
      <w:rPr>
        <w:rFonts w:ascii="Arial" w:hAnsi="Arial" w:cs="Arial"/>
        <w:sz w:val="20"/>
        <w:szCs w:val="20"/>
      </w:rPr>
      <w:tab/>
    </w:r>
    <w:r w:rsidR="006B1B8F">
      <w:rPr>
        <w:rFonts w:ascii="Arial" w:hAnsi="Arial" w:cs="Arial"/>
        <w:sz w:val="20"/>
        <w:szCs w:val="20"/>
      </w:rPr>
      <w:tab/>
    </w:r>
    <w:r w:rsidR="00B1637C">
      <w:rPr>
        <w:rFonts w:ascii="Arial" w:hAnsi="Arial" w:cs="Arial"/>
        <w:sz w:val="20"/>
        <w:szCs w:val="20"/>
      </w:rPr>
      <w:tab/>
    </w:r>
    <w:r w:rsidR="00B1637C">
      <w:rPr>
        <w:rFonts w:ascii="Arial" w:hAnsi="Arial" w:cs="Arial"/>
        <w:sz w:val="20"/>
        <w:szCs w:val="20"/>
      </w:rPr>
      <w:tab/>
      <w:t>M2</w:t>
    </w:r>
    <w:r w:rsidR="006B1B8F" w:rsidRPr="00F81F37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98DEA" w14:textId="77777777" w:rsidR="00BE6067" w:rsidRDefault="00BE6067" w:rsidP="000A51C6">
      <w:r>
        <w:separator/>
      </w:r>
    </w:p>
  </w:footnote>
  <w:footnote w:type="continuationSeparator" w:id="0">
    <w:p w14:paraId="70798278" w14:textId="77777777" w:rsidR="00BE6067" w:rsidRDefault="00BE6067" w:rsidP="000A5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4E617" w14:textId="5ECA93C8" w:rsidR="006B1B8F" w:rsidRPr="005D4E1A" w:rsidRDefault="005D4E1A" w:rsidP="005D4E1A">
    <w:pPr>
      <w:ind w:left="2160" w:firstLine="720"/>
      <w:rPr>
        <w:rFonts w:ascii="Arial" w:hAnsi="Arial" w:cs="Arial"/>
        <w:b/>
        <w:sz w:val="44"/>
        <w:szCs w:val="44"/>
      </w:rPr>
    </w:pPr>
    <w:r w:rsidRPr="005D4E1A">
      <w:rPr>
        <w:b/>
        <w:bCs/>
        <w:noProof/>
        <w:sz w:val="44"/>
        <w:szCs w:val="44"/>
      </w:rPr>
      <w:drawing>
        <wp:anchor distT="0" distB="0" distL="0" distR="0" simplePos="0" relativeHeight="251659264" behindDoc="1" locked="0" layoutInCell="1" hidden="0" allowOverlap="1" wp14:anchorId="1C94517A" wp14:editId="17B9EF0D">
          <wp:simplePos x="0" y="0"/>
          <wp:positionH relativeFrom="column">
            <wp:posOffset>-548640</wp:posOffset>
          </wp:positionH>
          <wp:positionV relativeFrom="paragraph">
            <wp:posOffset>-573024</wp:posOffset>
          </wp:positionV>
          <wp:extent cx="2224405" cy="1011936"/>
          <wp:effectExtent l="0" t="0" r="0" b="4445"/>
          <wp:wrapNone/>
          <wp:docPr id="2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1800" cy="101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364DB" w:rsidRPr="005D4E1A">
      <w:rPr>
        <w:rFonts w:ascii="Arial" w:hAnsi="Arial" w:cs="Arial"/>
        <w:sz w:val="44"/>
        <w:szCs w:val="44"/>
      </w:rPr>
      <w:t>MLSS Layer 2 and/or 3 Plans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attachedTemplate r:id="rId1"/>
  <w:documentProtection w:edit="forms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I1NDIysDS2MDA0NLdQ0lEKTi0uzszPAykwrgUAePboWywAAAA="/>
  </w:docVars>
  <w:rsids>
    <w:rsidRoot w:val="00931CAF"/>
    <w:rsid w:val="000138FB"/>
    <w:rsid w:val="00015EAF"/>
    <w:rsid w:val="000364DB"/>
    <w:rsid w:val="000422A3"/>
    <w:rsid w:val="00050516"/>
    <w:rsid w:val="00074E57"/>
    <w:rsid w:val="00076AAE"/>
    <w:rsid w:val="00086C34"/>
    <w:rsid w:val="00093410"/>
    <w:rsid w:val="0009422E"/>
    <w:rsid w:val="00097275"/>
    <w:rsid w:val="000A51C6"/>
    <w:rsid w:val="000D1146"/>
    <w:rsid w:val="000D3D67"/>
    <w:rsid w:val="000E52B7"/>
    <w:rsid w:val="00112C44"/>
    <w:rsid w:val="001235DB"/>
    <w:rsid w:val="0012710B"/>
    <w:rsid w:val="00152D33"/>
    <w:rsid w:val="00153469"/>
    <w:rsid w:val="00153586"/>
    <w:rsid w:val="00162B73"/>
    <w:rsid w:val="001674C8"/>
    <w:rsid w:val="001730E1"/>
    <w:rsid w:val="00191E55"/>
    <w:rsid w:val="001957F2"/>
    <w:rsid w:val="001A591F"/>
    <w:rsid w:val="001C2422"/>
    <w:rsid w:val="001C5091"/>
    <w:rsid w:val="001D079F"/>
    <w:rsid w:val="001D4381"/>
    <w:rsid w:val="001F6CE1"/>
    <w:rsid w:val="00204682"/>
    <w:rsid w:val="002106AC"/>
    <w:rsid w:val="002243AE"/>
    <w:rsid w:val="0024040E"/>
    <w:rsid w:val="002506BA"/>
    <w:rsid w:val="00261E08"/>
    <w:rsid w:val="0026294C"/>
    <w:rsid w:val="00267A3E"/>
    <w:rsid w:val="0027205A"/>
    <w:rsid w:val="00280E14"/>
    <w:rsid w:val="00283AB7"/>
    <w:rsid w:val="0028736B"/>
    <w:rsid w:val="002A034A"/>
    <w:rsid w:val="002C44F5"/>
    <w:rsid w:val="002F39D1"/>
    <w:rsid w:val="002F5CF0"/>
    <w:rsid w:val="00300AE0"/>
    <w:rsid w:val="0031568A"/>
    <w:rsid w:val="00323738"/>
    <w:rsid w:val="003304E3"/>
    <w:rsid w:val="003343AA"/>
    <w:rsid w:val="003426B8"/>
    <w:rsid w:val="00345BB6"/>
    <w:rsid w:val="003462C3"/>
    <w:rsid w:val="00364B99"/>
    <w:rsid w:val="00364DA5"/>
    <w:rsid w:val="0037273C"/>
    <w:rsid w:val="00373FF4"/>
    <w:rsid w:val="003753A5"/>
    <w:rsid w:val="00391F4C"/>
    <w:rsid w:val="00396615"/>
    <w:rsid w:val="003B0DC9"/>
    <w:rsid w:val="003B753C"/>
    <w:rsid w:val="003C2AF7"/>
    <w:rsid w:val="003C7FFC"/>
    <w:rsid w:val="003D4BD2"/>
    <w:rsid w:val="003E004F"/>
    <w:rsid w:val="003E4CCE"/>
    <w:rsid w:val="004027BF"/>
    <w:rsid w:val="0040525A"/>
    <w:rsid w:val="00422C27"/>
    <w:rsid w:val="00433604"/>
    <w:rsid w:val="00440B1E"/>
    <w:rsid w:val="00464435"/>
    <w:rsid w:val="004766AC"/>
    <w:rsid w:val="00483795"/>
    <w:rsid w:val="004B0DD6"/>
    <w:rsid w:val="004C3642"/>
    <w:rsid w:val="004C423F"/>
    <w:rsid w:val="004D05A1"/>
    <w:rsid w:val="004D4FA0"/>
    <w:rsid w:val="004E695F"/>
    <w:rsid w:val="004F2384"/>
    <w:rsid w:val="004F4261"/>
    <w:rsid w:val="0051067F"/>
    <w:rsid w:val="00514733"/>
    <w:rsid w:val="00535B06"/>
    <w:rsid w:val="0055134F"/>
    <w:rsid w:val="00566FE6"/>
    <w:rsid w:val="005677E8"/>
    <w:rsid w:val="00587CF7"/>
    <w:rsid w:val="00592092"/>
    <w:rsid w:val="00592ED6"/>
    <w:rsid w:val="005B437A"/>
    <w:rsid w:val="005B59A8"/>
    <w:rsid w:val="005C25D8"/>
    <w:rsid w:val="005C4486"/>
    <w:rsid w:val="005D1355"/>
    <w:rsid w:val="005D2696"/>
    <w:rsid w:val="005D2DF3"/>
    <w:rsid w:val="005D4E1A"/>
    <w:rsid w:val="005E6C31"/>
    <w:rsid w:val="005F0A14"/>
    <w:rsid w:val="00602D3F"/>
    <w:rsid w:val="00617EB6"/>
    <w:rsid w:val="00625C83"/>
    <w:rsid w:val="006269C5"/>
    <w:rsid w:val="00644A89"/>
    <w:rsid w:val="00650617"/>
    <w:rsid w:val="00656150"/>
    <w:rsid w:val="006736A4"/>
    <w:rsid w:val="00687A18"/>
    <w:rsid w:val="00697C0E"/>
    <w:rsid w:val="006A6825"/>
    <w:rsid w:val="006B1B8F"/>
    <w:rsid w:val="006B1F16"/>
    <w:rsid w:val="006B211B"/>
    <w:rsid w:val="006B4978"/>
    <w:rsid w:val="006C1588"/>
    <w:rsid w:val="006C40F6"/>
    <w:rsid w:val="006C5BC9"/>
    <w:rsid w:val="006D254C"/>
    <w:rsid w:val="006D3878"/>
    <w:rsid w:val="006D4406"/>
    <w:rsid w:val="006D5590"/>
    <w:rsid w:val="006E6BC0"/>
    <w:rsid w:val="006F21F2"/>
    <w:rsid w:val="00703125"/>
    <w:rsid w:val="00706998"/>
    <w:rsid w:val="0072069A"/>
    <w:rsid w:val="00721DA1"/>
    <w:rsid w:val="0074054C"/>
    <w:rsid w:val="007609C9"/>
    <w:rsid w:val="00771428"/>
    <w:rsid w:val="00780166"/>
    <w:rsid w:val="00781567"/>
    <w:rsid w:val="0078607D"/>
    <w:rsid w:val="00787686"/>
    <w:rsid w:val="00796B2B"/>
    <w:rsid w:val="007A42B8"/>
    <w:rsid w:val="007B2037"/>
    <w:rsid w:val="007B7EC3"/>
    <w:rsid w:val="007C0A6E"/>
    <w:rsid w:val="007C6E7C"/>
    <w:rsid w:val="007F2277"/>
    <w:rsid w:val="007F57F1"/>
    <w:rsid w:val="00812369"/>
    <w:rsid w:val="00855BC5"/>
    <w:rsid w:val="0087480E"/>
    <w:rsid w:val="008772B6"/>
    <w:rsid w:val="00877D9A"/>
    <w:rsid w:val="00890C50"/>
    <w:rsid w:val="00891405"/>
    <w:rsid w:val="008A12D9"/>
    <w:rsid w:val="008C2B45"/>
    <w:rsid w:val="008D3E42"/>
    <w:rsid w:val="008E3C34"/>
    <w:rsid w:val="008E5E40"/>
    <w:rsid w:val="008F581C"/>
    <w:rsid w:val="009171EB"/>
    <w:rsid w:val="00920444"/>
    <w:rsid w:val="00931CAF"/>
    <w:rsid w:val="00940231"/>
    <w:rsid w:val="00945F79"/>
    <w:rsid w:val="00947616"/>
    <w:rsid w:val="00955DDE"/>
    <w:rsid w:val="0097351F"/>
    <w:rsid w:val="0097455A"/>
    <w:rsid w:val="00974F08"/>
    <w:rsid w:val="00993569"/>
    <w:rsid w:val="00997777"/>
    <w:rsid w:val="009A0B39"/>
    <w:rsid w:val="009A510E"/>
    <w:rsid w:val="009C68D7"/>
    <w:rsid w:val="009C6EB2"/>
    <w:rsid w:val="009D1D5B"/>
    <w:rsid w:val="009E4474"/>
    <w:rsid w:val="009E524E"/>
    <w:rsid w:val="009F30E5"/>
    <w:rsid w:val="009F60B9"/>
    <w:rsid w:val="00A075B0"/>
    <w:rsid w:val="00A35B74"/>
    <w:rsid w:val="00A3604F"/>
    <w:rsid w:val="00A5394B"/>
    <w:rsid w:val="00A7046E"/>
    <w:rsid w:val="00A76BBA"/>
    <w:rsid w:val="00A86573"/>
    <w:rsid w:val="00A96487"/>
    <w:rsid w:val="00AB1ACB"/>
    <w:rsid w:val="00AB6418"/>
    <w:rsid w:val="00AD3AF6"/>
    <w:rsid w:val="00AD4D40"/>
    <w:rsid w:val="00AD6582"/>
    <w:rsid w:val="00AE0906"/>
    <w:rsid w:val="00AE5069"/>
    <w:rsid w:val="00AF54F9"/>
    <w:rsid w:val="00AF7EDC"/>
    <w:rsid w:val="00B074C5"/>
    <w:rsid w:val="00B155AD"/>
    <w:rsid w:val="00B1637C"/>
    <w:rsid w:val="00B21692"/>
    <w:rsid w:val="00B3078D"/>
    <w:rsid w:val="00B37E47"/>
    <w:rsid w:val="00B50D38"/>
    <w:rsid w:val="00B53B31"/>
    <w:rsid w:val="00B563C8"/>
    <w:rsid w:val="00B63249"/>
    <w:rsid w:val="00B82169"/>
    <w:rsid w:val="00B96F88"/>
    <w:rsid w:val="00B97944"/>
    <w:rsid w:val="00B97FAF"/>
    <w:rsid w:val="00BA2EC2"/>
    <w:rsid w:val="00BA750E"/>
    <w:rsid w:val="00BB75B7"/>
    <w:rsid w:val="00BD4E61"/>
    <w:rsid w:val="00BE6067"/>
    <w:rsid w:val="00C10ED7"/>
    <w:rsid w:val="00C1414B"/>
    <w:rsid w:val="00C17528"/>
    <w:rsid w:val="00C2087A"/>
    <w:rsid w:val="00C261B1"/>
    <w:rsid w:val="00C4299A"/>
    <w:rsid w:val="00C567F0"/>
    <w:rsid w:val="00C62AEB"/>
    <w:rsid w:val="00C6333C"/>
    <w:rsid w:val="00C6393C"/>
    <w:rsid w:val="00C67E82"/>
    <w:rsid w:val="00C7228F"/>
    <w:rsid w:val="00C735A8"/>
    <w:rsid w:val="00C94BB2"/>
    <w:rsid w:val="00CC0843"/>
    <w:rsid w:val="00CC242A"/>
    <w:rsid w:val="00CE105A"/>
    <w:rsid w:val="00D0096B"/>
    <w:rsid w:val="00D077E0"/>
    <w:rsid w:val="00D10572"/>
    <w:rsid w:val="00D173D0"/>
    <w:rsid w:val="00D34E6E"/>
    <w:rsid w:val="00D4762C"/>
    <w:rsid w:val="00D57EF5"/>
    <w:rsid w:val="00D6344E"/>
    <w:rsid w:val="00D94356"/>
    <w:rsid w:val="00DA086D"/>
    <w:rsid w:val="00DB0ED0"/>
    <w:rsid w:val="00DB69FD"/>
    <w:rsid w:val="00DC76AE"/>
    <w:rsid w:val="00DD31D6"/>
    <w:rsid w:val="00DE7A7E"/>
    <w:rsid w:val="00E00719"/>
    <w:rsid w:val="00E12310"/>
    <w:rsid w:val="00E2780D"/>
    <w:rsid w:val="00E3631B"/>
    <w:rsid w:val="00E43904"/>
    <w:rsid w:val="00E61177"/>
    <w:rsid w:val="00E81832"/>
    <w:rsid w:val="00E82261"/>
    <w:rsid w:val="00E92DF4"/>
    <w:rsid w:val="00EA480C"/>
    <w:rsid w:val="00EB4382"/>
    <w:rsid w:val="00EB72A1"/>
    <w:rsid w:val="00EB779B"/>
    <w:rsid w:val="00ED4A27"/>
    <w:rsid w:val="00EE7CE9"/>
    <w:rsid w:val="00EF793B"/>
    <w:rsid w:val="00F03AB7"/>
    <w:rsid w:val="00F10DEF"/>
    <w:rsid w:val="00F177CE"/>
    <w:rsid w:val="00F20578"/>
    <w:rsid w:val="00F62CDF"/>
    <w:rsid w:val="00F76EF0"/>
    <w:rsid w:val="00F81F37"/>
    <w:rsid w:val="00F829EE"/>
    <w:rsid w:val="00F8720B"/>
    <w:rsid w:val="00F902F0"/>
    <w:rsid w:val="00F97369"/>
    <w:rsid w:val="00FB00AB"/>
    <w:rsid w:val="00FB6856"/>
    <w:rsid w:val="00FB6E07"/>
    <w:rsid w:val="00FC67FF"/>
    <w:rsid w:val="00FC73FA"/>
    <w:rsid w:val="00FC74B8"/>
    <w:rsid w:val="00FD315C"/>
    <w:rsid w:val="00FD7971"/>
    <w:rsid w:val="00FE692D"/>
    <w:rsid w:val="00FE78E2"/>
    <w:rsid w:val="00FF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0F9B0E"/>
  <w15:chartTrackingRefBased/>
  <w15:docId w15:val="{CB1ADE7D-9C61-4F58-845F-B74FD2499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40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51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0A51C6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0A51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0A51C6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6E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6E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96F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300AE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PageNumber">
    <w:name w:val="page number"/>
    <w:basedOn w:val="DefaultParagraphFont"/>
    <w:rsid w:val="00EB4382"/>
  </w:style>
  <w:style w:type="character" w:styleId="PlaceholderText">
    <w:name w:val="Placeholder Text"/>
    <w:uiPriority w:val="99"/>
    <w:semiHidden/>
    <w:rsid w:val="00A35B74"/>
    <w:rPr>
      <w:color w:val="808080"/>
    </w:rPr>
  </w:style>
  <w:style w:type="paragraph" w:styleId="NoSpacing">
    <w:name w:val="No Spacing"/>
    <w:uiPriority w:val="1"/>
    <w:qFormat/>
    <w:rsid w:val="005D2696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567F0"/>
  </w:style>
  <w:style w:type="character" w:styleId="Emphasis">
    <w:name w:val="Emphasis"/>
    <w:basedOn w:val="DefaultParagraphFont"/>
    <w:uiPriority w:val="20"/>
    <w:qFormat/>
    <w:rsid w:val="00C567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8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026547\Desktop\SAT%20Forms\Classroom%20Intervention%20RE%20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43EBD-7422-4C9D-82FB-FA7FB0A8A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Settings\e026547\Desktop\SAT Forms\Classroom Intervention RE 5.dot</Template>
  <TotalTime>1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Classroom Intervention Plan:  Tier 1B                                                                     R-5</vt:lpstr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Classroom Intervention Plan:  Tier 1B                                                                     R-5</dc:title>
  <dc:subject/>
  <dc:creator>flaherty</dc:creator>
  <cp:keywords/>
  <cp:lastModifiedBy>Microsoft Office User</cp:lastModifiedBy>
  <cp:revision>2</cp:revision>
  <cp:lastPrinted>2019-04-11T16:11:00Z</cp:lastPrinted>
  <dcterms:created xsi:type="dcterms:W3CDTF">2022-08-19T14:22:00Z</dcterms:created>
  <dcterms:modified xsi:type="dcterms:W3CDTF">2022-08-19T14:22:00Z</dcterms:modified>
</cp:coreProperties>
</file>