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5AF4A" w14:textId="77777777" w:rsidR="004162DC" w:rsidRPr="00AF6E41" w:rsidRDefault="004162DC" w:rsidP="00FE6ADE">
      <w:pPr>
        <w:spacing w:after="0"/>
        <w:rPr>
          <w:rFonts w:ascii="Arial" w:hAnsi="Arial" w:cs="Arial"/>
        </w:rPr>
      </w:pPr>
      <w:r>
        <w:rPr>
          <w:rFonts w:ascii="Arial" w:hAnsi="Arial"/>
        </w:rPr>
        <w:t xml:space="preserve">Tarehe: </w:t>
      </w:r>
      <w:bookmarkStart w:id="0" w:name="Text2"/>
      <w:r w:rsidR="002202EC" w:rsidRPr="00AF6E41">
        <w:rPr>
          <w:rFonts w:ascii="Arial" w:hAnsi="Arial" w:cs="Arial"/>
          <w:u w:val="single"/>
        </w:rPr>
        <w:fldChar w:fldCharType="begin" w:fldLock="1">
          <w:ffData>
            <w:name w:val="Text2"/>
            <w:enabled/>
            <w:calcOnExit/>
            <w:textInput/>
          </w:ffData>
        </w:fldChar>
      </w:r>
      <w:r w:rsidR="002202EC" w:rsidRPr="00AF6E41">
        <w:rPr>
          <w:rFonts w:ascii="Arial" w:hAnsi="Arial" w:cs="Arial"/>
          <w:u w:val="single"/>
        </w:rPr>
        <w:instrText xml:space="preserve"> FORMTEXT </w:instrText>
      </w:r>
      <w:r w:rsidR="002202EC" w:rsidRPr="00AF6E41">
        <w:rPr>
          <w:rFonts w:ascii="Arial" w:hAnsi="Arial" w:cs="Arial"/>
          <w:u w:val="single"/>
        </w:rPr>
      </w:r>
      <w:r w:rsidR="002202EC" w:rsidRPr="00AF6E41">
        <w:rPr>
          <w:rFonts w:ascii="Arial" w:hAnsi="Arial" w:cs="Arial"/>
          <w:u w:val="single"/>
        </w:rPr>
        <w:fldChar w:fldCharType="separate"/>
      </w:r>
      <w:r>
        <w:rPr>
          <w:rFonts w:ascii="Arial" w:hAnsi="Arial"/>
          <w:u w:val="single"/>
        </w:rPr>
        <w:t>     </w:t>
      </w:r>
      <w:r w:rsidR="002202EC" w:rsidRPr="00AF6E41">
        <w:rPr>
          <w:rFonts w:ascii="Arial" w:hAnsi="Arial" w:cs="Arial"/>
          <w:u w:val="single"/>
        </w:rPr>
        <w:fldChar w:fldCharType="end"/>
      </w:r>
      <w:bookmarkEnd w:id="0"/>
      <w:r>
        <w:rPr>
          <w:rFonts w:ascii="Arial" w:hAnsi="Arial"/>
        </w:rPr>
        <w:t xml:space="preserve">  </w:t>
      </w:r>
    </w:p>
    <w:p w14:paraId="79A291CE" w14:textId="77777777" w:rsidR="00CB5600" w:rsidRPr="00AF6E41" w:rsidRDefault="00CB5600" w:rsidP="00FE6ADE">
      <w:pPr>
        <w:spacing w:after="0"/>
        <w:rPr>
          <w:rFonts w:ascii="Arial" w:hAnsi="Arial" w:cs="Arial"/>
        </w:rPr>
      </w:pPr>
    </w:p>
    <w:p w14:paraId="6CC08990" w14:textId="6DE214E4" w:rsidR="00AF6E41" w:rsidRDefault="004162DC">
      <w:pPr>
        <w:rPr>
          <w:rFonts w:ascii="Arial" w:hAnsi="Arial" w:cs="Arial"/>
        </w:rPr>
      </w:pPr>
      <w:r>
        <w:rPr>
          <w:rFonts w:ascii="Arial" w:hAnsi="Arial"/>
        </w:rPr>
        <w:t xml:space="preserve">Mzazi/Mlezi Mpendwa wa </w:t>
      </w:r>
      <w:r w:rsidR="00E61491" w:rsidRPr="00AF6E41">
        <w:rPr>
          <w:rFonts w:ascii="Arial" w:hAnsi="Arial" w:cs="Arial"/>
          <w:u w:val="single"/>
        </w:rPr>
        <w:fldChar w:fldCharType="begin" w:fldLock="1">
          <w:ffData>
            <w:name w:val="Text1"/>
            <w:enabled/>
            <w:calcOnExit w:val="0"/>
            <w:textInput/>
          </w:ffData>
        </w:fldChar>
      </w:r>
      <w:bookmarkStart w:id="1" w:name="Text1"/>
      <w:r w:rsidR="00D75192" w:rsidRPr="00AF6E41">
        <w:rPr>
          <w:rFonts w:ascii="Arial" w:hAnsi="Arial" w:cs="Arial"/>
          <w:u w:val="single"/>
        </w:rPr>
        <w:instrText xml:space="preserve"> FORMTEXT </w:instrText>
      </w:r>
      <w:r w:rsidR="00E61491" w:rsidRPr="00AF6E41">
        <w:rPr>
          <w:rFonts w:ascii="Arial" w:hAnsi="Arial" w:cs="Arial"/>
          <w:u w:val="single"/>
        </w:rPr>
      </w:r>
      <w:r w:rsidR="00E61491" w:rsidRPr="00AF6E41">
        <w:rPr>
          <w:rFonts w:ascii="Arial" w:hAnsi="Arial" w:cs="Arial"/>
          <w:u w:val="single"/>
        </w:rPr>
        <w:fldChar w:fldCharType="separate"/>
      </w:r>
      <w:r>
        <w:rPr>
          <w:rFonts w:ascii="Arial" w:hAnsi="Arial"/>
          <w:u w:val="single"/>
        </w:rPr>
        <w:t>     </w:t>
      </w:r>
      <w:r w:rsidR="00E61491" w:rsidRPr="00AF6E41">
        <w:rPr>
          <w:rFonts w:ascii="Arial" w:hAnsi="Arial" w:cs="Arial"/>
          <w:u w:val="single"/>
        </w:rPr>
        <w:fldChar w:fldCharType="end"/>
      </w:r>
      <w:bookmarkEnd w:id="1"/>
      <w:r>
        <w:rPr>
          <w:rFonts w:ascii="Arial" w:hAnsi="Arial"/>
        </w:rPr>
        <w:t>,</w:t>
      </w:r>
    </w:p>
    <w:p w14:paraId="316A51B9" w14:textId="154850FD" w:rsidR="00236B33" w:rsidRPr="00AF6E41" w:rsidRDefault="00236B33">
      <w:pPr>
        <w:rPr>
          <w:rFonts w:ascii="Arial" w:hAnsi="Arial" w:cs="Arial"/>
        </w:rPr>
      </w:pPr>
      <w:r>
        <w:rPr>
          <w:rFonts w:ascii="Arial" w:hAnsi="Arial"/>
        </w:rPr>
        <w:t xml:space="preserve">Ningependa kukualika kwenye mkutano kuhusu </w:t>
      </w:r>
      <w:r w:rsidR="00E61491" w:rsidRPr="00AF6E41">
        <w:rPr>
          <w:rFonts w:ascii="Arial" w:hAnsi="Arial" w:cs="Arial"/>
          <w:u w:val="single"/>
        </w:rPr>
        <w:fldChar w:fldCharType="begin" w:fldLock="1">
          <w:ffData>
            <w:name w:val="Text3"/>
            <w:enabled/>
            <w:calcOnExit w:val="0"/>
            <w:textInput/>
          </w:ffData>
        </w:fldChar>
      </w:r>
      <w:bookmarkStart w:id="2" w:name="Text3"/>
      <w:r w:rsidR="00D75192" w:rsidRPr="00AF6E41">
        <w:rPr>
          <w:rFonts w:ascii="Arial" w:hAnsi="Arial" w:cs="Arial"/>
          <w:u w:val="single"/>
        </w:rPr>
        <w:instrText xml:space="preserve"> FORMTEXT </w:instrText>
      </w:r>
      <w:r w:rsidR="00E61491" w:rsidRPr="00AF6E41">
        <w:rPr>
          <w:rFonts w:ascii="Arial" w:hAnsi="Arial" w:cs="Arial"/>
          <w:u w:val="single"/>
        </w:rPr>
      </w:r>
      <w:r w:rsidR="00E61491" w:rsidRPr="00AF6E41">
        <w:rPr>
          <w:rFonts w:ascii="Arial" w:hAnsi="Arial" w:cs="Arial"/>
          <w:u w:val="single"/>
        </w:rPr>
        <w:fldChar w:fldCharType="separate"/>
      </w:r>
      <w:r>
        <w:rPr>
          <w:rFonts w:ascii="Arial" w:hAnsi="Arial"/>
          <w:u w:val="single"/>
        </w:rPr>
        <w:t>     </w:t>
      </w:r>
      <w:r w:rsidR="00E61491" w:rsidRPr="00AF6E41">
        <w:rPr>
          <w:rFonts w:ascii="Arial" w:hAnsi="Arial" w:cs="Arial"/>
          <w:u w:val="single"/>
        </w:rPr>
        <w:fldChar w:fldCharType="end"/>
      </w:r>
      <w:bookmarkEnd w:id="2"/>
      <w:r>
        <w:rPr>
          <w:rFonts w:ascii="Arial" w:hAnsi="Arial"/>
        </w:rPr>
        <w:t xml:space="preserve"> katika </w:t>
      </w:r>
      <w:r w:rsidR="00E61491" w:rsidRPr="00AF6E41">
        <w:rPr>
          <w:rFonts w:ascii="Arial" w:hAnsi="Arial" w:cs="Arial"/>
          <w:u w:val="single"/>
        </w:rPr>
        <w:fldChar w:fldCharType="begin" w:fldLock="1">
          <w:ffData>
            <w:name w:val="Text4"/>
            <w:enabled/>
            <w:calcOnExit w:val="0"/>
            <w:textInput/>
          </w:ffData>
        </w:fldChar>
      </w:r>
      <w:bookmarkStart w:id="3" w:name="Text4"/>
      <w:r w:rsidR="00D75192" w:rsidRPr="00AF6E41">
        <w:rPr>
          <w:rFonts w:ascii="Arial" w:hAnsi="Arial" w:cs="Arial"/>
          <w:u w:val="single"/>
        </w:rPr>
        <w:instrText xml:space="preserve"> FORMTEXT </w:instrText>
      </w:r>
      <w:r w:rsidR="00E61491" w:rsidRPr="00AF6E41">
        <w:rPr>
          <w:rFonts w:ascii="Arial" w:hAnsi="Arial" w:cs="Arial"/>
          <w:u w:val="single"/>
        </w:rPr>
      </w:r>
      <w:r w:rsidR="00E61491" w:rsidRPr="00AF6E41">
        <w:rPr>
          <w:rFonts w:ascii="Arial" w:hAnsi="Arial" w:cs="Arial"/>
          <w:u w:val="single"/>
        </w:rPr>
        <w:fldChar w:fldCharType="separate"/>
      </w:r>
      <w:r>
        <w:rPr>
          <w:rFonts w:ascii="Arial" w:hAnsi="Arial"/>
          <w:u w:val="single"/>
        </w:rPr>
        <w:t>     </w:t>
      </w:r>
      <w:r w:rsidR="00E61491" w:rsidRPr="00AF6E41">
        <w:rPr>
          <w:rFonts w:ascii="Arial" w:hAnsi="Arial" w:cs="Arial"/>
          <w:u w:val="single"/>
        </w:rPr>
        <w:fldChar w:fldCharType="end"/>
      </w:r>
      <w:bookmarkEnd w:id="3"/>
      <w:r>
        <w:rPr>
          <w:rFonts w:ascii="Arial" w:hAnsi="Arial"/>
        </w:rPr>
        <w:t>. Madhumuni ya mkutano huu ni kushiriki maelezo kuhusu mtoto wako na kujadili matokeo ya Mpango wa Uingiliaji wa Mfumo wa Usaidizi wa Safu Anuwai (MLSS). Ni muhimu kuhudhuria mkutano huu, Timu ya Usaidizi ya Wanafunzi (SAT) haiwezi kufanya maamuzi ya kielimu bila mahudhurio yako. Ikiwa wakati huu haukufai, tutashirikiana nawe kutafuta wakati unaofaa kwako.</w:t>
      </w:r>
    </w:p>
    <w:p w14:paraId="56CDFC26" w14:textId="4497210F" w:rsidR="00236B33" w:rsidRPr="00AF6E41" w:rsidRDefault="003A54CF">
      <w:pPr>
        <w:rPr>
          <w:rFonts w:ascii="Arial" w:hAnsi="Arial" w:cs="Arial"/>
        </w:rPr>
      </w:pPr>
      <w:r>
        <w:rPr>
          <w:rFonts w:ascii="Arial" w:hAnsi="Arial"/>
        </w:rPr>
        <w:t>Shule ina Timu ya Usaidizi wa Wanafunzi ambayo madhumuni yake ni kukagua mahitaji ya kielimu na maendeleo ya mwanafunzi yeyote ambaye anaweza kuhitaji usaidizi wa ziada wa kielimu. Wafanyakazi wanaofanya kazi na mtoto wako watakuwa kwenye mkutano huu. Timu itatathmini data iliyopo na kubaini iwapo usaidizi wa ziada ikiwemo tathmini ya Elimu Maalum ni muhimu. Iwapo kuna mtu yeyote ambaye ungependa hasa ahudhurie kutoka shuleni au kwingineko, tafadhali tujulishe.</w:t>
      </w:r>
    </w:p>
    <w:p w14:paraId="7241EFFA" w14:textId="0CA40934" w:rsidR="004718CB" w:rsidRDefault="00236B33">
      <w:pPr>
        <w:rPr>
          <w:rFonts w:ascii="Arial" w:hAnsi="Arial" w:cs="Arial"/>
        </w:rPr>
      </w:pPr>
      <w:r>
        <w:rPr>
          <w:rFonts w:ascii="Arial" w:hAnsi="Arial"/>
        </w:rPr>
        <w:t xml:space="preserve">Ikiwa una maswali au wasiwasi, tafadhali usisite kunipigia simu. </w:t>
      </w:r>
    </w:p>
    <w:p w14:paraId="66A0514A" w14:textId="77777777" w:rsidR="00CC732A" w:rsidRDefault="00236B33" w:rsidP="002D77D6">
      <w:pPr>
        <w:rPr>
          <w:rFonts w:ascii="Arial" w:hAnsi="Arial" w:cs="Arial"/>
        </w:rPr>
      </w:pPr>
      <w:r>
        <w:rPr>
          <w:rFonts w:ascii="Arial" w:hAnsi="Arial"/>
        </w:rPr>
        <w:t>Wako mwaminifu,</w:t>
      </w:r>
    </w:p>
    <w:p w14:paraId="2F5B6D4F" w14:textId="6B42095E" w:rsidR="00E6248A" w:rsidRPr="00B20DD1" w:rsidRDefault="00B20DD1" w:rsidP="002D77D6">
      <w:pPr>
        <w:rPr>
          <w:rFonts w:ascii="Arial" w:hAnsi="Arial" w:cs="Arial"/>
        </w:rPr>
      </w:pPr>
      <w:r>
        <w:rPr>
          <w:rFonts w:ascii="Arial" w:hAnsi="Arial"/>
        </w:rPr>
        <w:t xml:space="preserve">Jina la Mwenyekiti wa SAT: </w:t>
      </w:r>
      <w:r w:rsidR="00CC732A" w:rsidRPr="00B20DD1">
        <w:rPr>
          <w:rFonts w:ascii="Arial" w:hAnsi="Arial" w:cs="Arial"/>
        </w:rPr>
        <w:fldChar w:fldCharType="begin" w:fldLock="1">
          <w:ffData>
            <w:name w:val="Text11"/>
            <w:enabled/>
            <w:calcOnExit w:val="0"/>
            <w:textInput/>
          </w:ffData>
        </w:fldChar>
      </w:r>
      <w:r w:rsidR="00CC732A" w:rsidRPr="00B20DD1">
        <w:rPr>
          <w:rFonts w:ascii="Arial" w:hAnsi="Arial" w:cs="Arial"/>
        </w:rPr>
        <w:instrText xml:space="preserve"> FORMTEXT </w:instrText>
      </w:r>
      <w:r w:rsidR="00CC732A" w:rsidRPr="00B20DD1">
        <w:rPr>
          <w:rFonts w:ascii="Arial" w:hAnsi="Arial" w:cs="Arial"/>
        </w:rPr>
      </w:r>
      <w:r w:rsidR="00CC732A" w:rsidRPr="00B20DD1">
        <w:rPr>
          <w:rFonts w:ascii="Arial" w:hAnsi="Arial" w:cs="Arial"/>
        </w:rPr>
        <w:fldChar w:fldCharType="separate"/>
      </w:r>
      <w:r>
        <w:rPr>
          <w:rFonts w:ascii="Arial" w:hAnsi="Arial"/>
        </w:rPr>
        <w:t>     </w:t>
      </w:r>
      <w:r w:rsidR="00CC732A" w:rsidRPr="00B20DD1">
        <w:rPr>
          <w:rFonts w:ascii="Arial" w:hAnsi="Arial" w:cs="Arial"/>
        </w:rPr>
        <w:fldChar w:fldCharType="end"/>
      </w:r>
    </w:p>
    <w:p w14:paraId="3E709C15" w14:textId="68686B3B" w:rsidR="004718CB" w:rsidRDefault="00B20DD1" w:rsidP="00B20DD1">
      <w:pPr>
        <w:rPr>
          <w:rFonts w:ascii="Arial" w:hAnsi="Arial" w:cs="Arial"/>
        </w:rPr>
      </w:pPr>
      <w:r>
        <w:rPr>
          <w:rFonts w:ascii="Arial" w:hAnsi="Arial"/>
        </w:rPr>
        <w:t xml:space="preserve">Nambari ya Simu: </w:t>
      </w:r>
      <w:r w:rsidRPr="00B20DD1">
        <w:rPr>
          <w:rFonts w:ascii="Arial" w:hAnsi="Arial" w:cs="Arial"/>
        </w:rPr>
        <w:fldChar w:fldCharType="begin" w:fldLock="1">
          <w:ffData>
            <w:name w:val="Text11"/>
            <w:enabled/>
            <w:calcOnExit w:val="0"/>
            <w:textInput/>
          </w:ffData>
        </w:fldChar>
      </w:r>
      <w:r w:rsidRPr="00B20DD1">
        <w:rPr>
          <w:rFonts w:ascii="Arial" w:hAnsi="Arial" w:cs="Arial"/>
        </w:rPr>
        <w:instrText xml:space="preserve"> FORMTEXT </w:instrText>
      </w:r>
      <w:r w:rsidRPr="00B20DD1">
        <w:rPr>
          <w:rFonts w:ascii="Arial" w:hAnsi="Arial" w:cs="Arial"/>
        </w:rPr>
      </w:r>
      <w:r w:rsidRPr="00B20DD1">
        <w:rPr>
          <w:rFonts w:ascii="Arial" w:hAnsi="Arial" w:cs="Arial"/>
        </w:rPr>
        <w:fldChar w:fldCharType="separate"/>
      </w:r>
      <w:r>
        <w:rPr>
          <w:rFonts w:ascii="Arial" w:hAnsi="Arial"/>
        </w:rPr>
        <w:t>     </w:t>
      </w:r>
      <w:r w:rsidRPr="00B20DD1">
        <w:rPr>
          <w:rFonts w:ascii="Arial" w:hAnsi="Arial" w:cs="Arial"/>
        </w:rPr>
        <w:fldChar w:fldCharType="end"/>
      </w:r>
    </w:p>
    <w:p w14:paraId="08E69ED0" w14:textId="33451B3B" w:rsidR="00B20DD1" w:rsidRPr="00AF6E41" w:rsidRDefault="00B20DD1" w:rsidP="00B20DD1">
      <w:pPr>
        <w:rPr>
          <w:rFonts w:ascii="Arial" w:hAnsi="Arial" w:cs="Arial"/>
        </w:rPr>
      </w:pPr>
      <w:r>
        <w:rPr>
          <w:rFonts w:ascii="Arial" w:hAnsi="Arial"/>
        </w:rPr>
        <w:t xml:space="preserve">Jina la Shule: </w:t>
      </w:r>
      <w:r w:rsidRPr="00B20DD1">
        <w:rPr>
          <w:rFonts w:ascii="Arial" w:hAnsi="Arial" w:cs="Arial"/>
        </w:rPr>
        <w:fldChar w:fldCharType="begin" w:fldLock="1">
          <w:ffData>
            <w:name w:val="Text11"/>
            <w:enabled/>
            <w:calcOnExit w:val="0"/>
            <w:textInput/>
          </w:ffData>
        </w:fldChar>
      </w:r>
      <w:r w:rsidRPr="00B20DD1">
        <w:rPr>
          <w:rFonts w:ascii="Arial" w:hAnsi="Arial" w:cs="Arial"/>
        </w:rPr>
        <w:instrText xml:space="preserve"> FORMTEXT </w:instrText>
      </w:r>
      <w:r w:rsidRPr="00B20DD1">
        <w:rPr>
          <w:rFonts w:ascii="Arial" w:hAnsi="Arial" w:cs="Arial"/>
        </w:rPr>
      </w:r>
      <w:r w:rsidRPr="00B20DD1">
        <w:rPr>
          <w:rFonts w:ascii="Arial" w:hAnsi="Arial" w:cs="Arial"/>
        </w:rPr>
        <w:fldChar w:fldCharType="separate"/>
      </w:r>
      <w:r>
        <w:rPr>
          <w:rFonts w:ascii="Arial" w:hAnsi="Arial"/>
        </w:rPr>
        <w:t>     </w:t>
      </w:r>
      <w:r w:rsidRPr="00B20DD1">
        <w:rPr>
          <w:rFonts w:ascii="Arial" w:hAnsi="Arial" w:cs="Arial"/>
        </w:rPr>
        <w:fldChar w:fldCharType="end"/>
      </w:r>
    </w:p>
    <w:p w14:paraId="01209F2F" w14:textId="77777777" w:rsidR="003A54CF" w:rsidRPr="00AF6E41" w:rsidRDefault="003A54CF" w:rsidP="002D77D6">
      <w:pPr>
        <w:rPr>
          <w:rFonts w:ascii="Arial" w:hAnsi="Arial" w:cs="Arial"/>
          <w:u w:val="single"/>
        </w:rPr>
      </w:pPr>
    </w:p>
    <w:p w14:paraId="7A330CD4" w14:textId="4EA020E1" w:rsidR="00B508A6" w:rsidRDefault="00B20DD1" w:rsidP="00B508A6">
      <w:pPr>
        <w:rPr>
          <w:rFonts w:ascii="Arial" w:hAnsi="Arial" w:cs="Arial"/>
          <w:u w:val="single"/>
        </w:rPr>
      </w:pPr>
      <w:r>
        <w:rPr>
          <w:rFonts w:ascii="Arial" w:hAnsi="Arial"/>
          <w:u w:val="single"/>
        </w:rPr>
        <w:t>Maelezo/Eneo la Mkutano</w:t>
      </w:r>
    </w:p>
    <w:p w14:paraId="13801E13" w14:textId="0DD42F08" w:rsidR="00B508A6" w:rsidRDefault="00B20DD1" w:rsidP="00B508A6">
      <w:pPr>
        <w:rPr>
          <w:rFonts w:ascii="Arial" w:hAnsi="Arial" w:cs="Arial"/>
          <w:u w:val="single"/>
        </w:rPr>
      </w:pPr>
      <w:r>
        <w:rPr>
          <w:rFonts w:ascii="Arial" w:hAnsi="Arial"/>
        </w:rPr>
        <w:t xml:space="preserve">Kiungo cha Mkutano wa Mtandaoni: </w:t>
      </w:r>
      <w:r w:rsidR="00B508A6" w:rsidRPr="001D31CD">
        <w:rPr>
          <w:rFonts w:ascii="Arial" w:hAnsi="Arial" w:cs="Arial"/>
        </w:rPr>
        <w:fldChar w:fldCharType="begin" w:fldLock="1">
          <w:ffData>
            <w:name w:val="Text13"/>
            <w:enabled/>
            <w:calcOnExit w:val="0"/>
            <w:textInput/>
          </w:ffData>
        </w:fldChar>
      </w:r>
      <w:r w:rsidR="00B508A6" w:rsidRPr="001D31CD">
        <w:rPr>
          <w:rFonts w:ascii="Arial" w:hAnsi="Arial" w:cs="Arial"/>
        </w:rPr>
        <w:instrText xml:space="preserve"> FORMTEXT </w:instrText>
      </w:r>
      <w:r w:rsidR="00B508A6" w:rsidRPr="001D31CD">
        <w:rPr>
          <w:rFonts w:ascii="Arial" w:hAnsi="Arial" w:cs="Arial"/>
        </w:rPr>
      </w:r>
      <w:r w:rsidR="00B508A6" w:rsidRPr="001D31CD">
        <w:rPr>
          <w:rFonts w:ascii="Arial" w:hAnsi="Arial" w:cs="Arial"/>
        </w:rPr>
        <w:fldChar w:fldCharType="separate"/>
      </w:r>
      <w:r>
        <w:rPr>
          <w:rFonts w:ascii="Arial" w:hAnsi="Arial"/>
        </w:rPr>
        <w:t>     </w:t>
      </w:r>
      <w:r w:rsidR="00B508A6" w:rsidRPr="001D31CD">
        <w:rPr>
          <w:rFonts w:ascii="Arial" w:hAnsi="Arial" w:cs="Arial"/>
        </w:rPr>
        <w:fldChar w:fldCharType="end"/>
      </w:r>
    </w:p>
    <w:p w14:paraId="350E7886" w14:textId="06ED4943" w:rsidR="00B508A6" w:rsidRPr="00AF6E41" w:rsidRDefault="00B508A6" w:rsidP="00B508A6">
      <w:pPr>
        <w:rPr>
          <w:rFonts w:ascii="Arial" w:hAnsi="Arial" w:cs="Arial"/>
          <w:u w:val="single"/>
        </w:rPr>
      </w:pPr>
      <w:r>
        <w:rPr>
          <w:rFonts w:ascii="Arial" w:hAnsi="Arial"/>
        </w:rPr>
        <w:t xml:space="preserve">Nambari ya Simu kwa Mkutano: </w:t>
      </w:r>
      <w:r w:rsidRPr="001D31CD">
        <w:rPr>
          <w:rFonts w:ascii="Arial" w:hAnsi="Arial" w:cs="Arial"/>
        </w:rPr>
        <w:fldChar w:fldCharType="begin" w:fldLock="1">
          <w:ffData>
            <w:name w:val="Text13"/>
            <w:enabled/>
            <w:calcOnExit w:val="0"/>
            <w:textInput/>
          </w:ffData>
        </w:fldChar>
      </w:r>
      <w:r w:rsidRPr="001D31CD">
        <w:rPr>
          <w:rFonts w:ascii="Arial" w:hAnsi="Arial" w:cs="Arial"/>
        </w:rPr>
        <w:instrText xml:space="preserve"> FORMTEXT </w:instrText>
      </w:r>
      <w:r w:rsidRPr="001D31CD">
        <w:rPr>
          <w:rFonts w:ascii="Arial" w:hAnsi="Arial" w:cs="Arial"/>
        </w:rPr>
      </w:r>
      <w:r w:rsidRPr="001D31CD">
        <w:rPr>
          <w:rFonts w:ascii="Arial" w:hAnsi="Arial" w:cs="Arial"/>
        </w:rPr>
        <w:fldChar w:fldCharType="separate"/>
      </w:r>
      <w:r>
        <w:rPr>
          <w:rFonts w:ascii="Arial" w:hAnsi="Arial"/>
        </w:rPr>
        <w:t>     </w:t>
      </w:r>
      <w:r w:rsidRPr="001D31CD">
        <w:rPr>
          <w:rFonts w:ascii="Arial" w:hAnsi="Arial" w:cs="Arial"/>
        </w:rPr>
        <w:fldChar w:fldCharType="end"/>
      </w:r>
    </w:p>
    <w:p w14:paraId="5B878179" w14:textId="612CA2CE" w:rsidR="00BB2348" w:rsidRPr="00AF6E41" w:rsidRDefault="00B20DD1" w:rsidP="00806FA8">
      <w:pPr>
        <w:rPr>
          <w:rFonts w:ascii="Arial" w:hAnsi="Arial" w:cs="Arial"/>
          <w:b/>
        </w:rPr>
      </w:pPr>
      <w:r>
        <w:rPr>
          <w:rFonts w:ascii="Arial" w:hAnsi="Arial"/>
        </w:rPr>
        <w:t>Eneo la Mkutano wa Uso kwa Uso:</w:t>
      </w:r>
      <w:r>
        <w:rPr>
          <w:rFonts w:ascii="Arial" w:hAnsi="Arial"/>
          <w:b/>
        </w:rPr>
        <w:t xml:space="preserve"> </w:t>
      </w:r>
      <w:r w:rsidRPr="001D31CD">
        <w:rPr>
          <w:rFonts w:ascii="Arial" w:hAnsi="Arial" w:cs="Arial"/>
        </w:rPr>
        <w:fldChar w:fldCharType="begin" w:fldLock="1">
          <w:ffData>
            <w:name w:val="Text13"/>
            <w:enabled/>
            <w:calcOnExit w:val="0"/>
            <w:textInput/>
          </w:ffData>
        </w:fldChar>
      </w:r>
      <w:r w:rsidRPr="001D31CD">
        <w:rPr>
          <w:rFonts w:ascii="Arial" w:hAnsi="Arial" w:cs="Arial"/>
        </w:rPr>
        <w:instrText xml:space="preserve"> FORMTEXT </w:instrText>
      </w:r>
      <w:r w:rsidRPr="001D31CD">
        <w:rPr>
          <w:rFonts w:ascii="Arial" w:hAnsi="Arial" w:cs="Arial"/>
        </w:rPr>
      </w:r>
      <w:r w:rsidRPr="001D31CD">
        <w:rPr>
          <w:rFonts w:ascii="Arial" w:hAnsi="Arial" w:cs="Arial"/>
        </w:rPr>
        <w:fldChar w:fldCharType="separate"/>
      </w:r>
      <w:r>
        <w:rPr>
          <w:rFonts w:ascii="Arial" w:hAnsi="Arial"/>
        </w:rPr>
        <w:t>     </w:t>
      </w:r>
      <w:r w:rsidRPr="001D31CD">
        <w:rPr>
          <w:rFonts w:ascii="Arial" w:hAnsi="Arial" w:cs="Arial"/>
        </w:rPr>
        <w:fldChar w:fldCharType="end"/>
      </w:r>
    </w:p>
    <w:p w14:paraId="787EF006" w14:textId="77777777" w:rsidR="007A00BA" w:rsidRDefault="007A00BA" w:rsidP="00806FA8">
      <w:pPr>
        <w:rPr>
          <w:rFonts w:ascii="Arial" w:hAnsi="Arial" w:cs="Arial"/>
          <w:b/>
        </w:rPr>
      </w:pPr>
    </w:p>
    <w:p w14:paraId="38CAFF28" w14:textId="77777777" w:rsidR="00AF6E41" w:rsidRDefault="00AF6E41" w:rsidP="00806FA8">
      <w:pPr>
        <w:rPr>
          <w:rFonts w:ascii="Arial" w:hAnsi="Arial" w:cs="Arial"/>
          <w:b/>
        </w:rPr>
      </w:pPr>
    </w:p>
    <w:p w14:paraId="5EAB6770" w14:textId="77777777" w:rsidR="00AF6E41" w:rsidRDefault="00AF6E41" w:rsidP="00806FA8">
      <w:pPr>
        <w:rPr>
          <w:rFonts w:ascii="Arial" w:hAnsi="Arial" w:cs="Arial"/>
          <w:b/>
        </w:rPr>
      </w:pPr>
    </w:p>
    <w:p w14:paraId="093A57FA" w14:textId="34A5AE49" w:rsidR="00AF6E41" w:rsidRDefault="00AF6E41" w:rsidP="00806FA8">
      <w:pPr>
        <w:rPr>
          <w:rFonts w:ascii="Arial" w:hAnsi="Arial" w:cs="Arial"/>
          <w:b/>
        </w:rPr>
      </w:pPr>
    </w:p>
    <w:p w14:paraId="5E1A1A74" w14:textId="77777777" w:rsidR="00F779B0" w:rsidRDefault="00F779B0" w:rsidP="00806FA8">
      <w:pPr>
        <w:rPr>
          <w:rFonts w:ascii="Arial" w:hAnsi="Arial" w:cs="Arial"/>
          <w:b/>
        </w:rPr>
      </w:pPr>
    </w:p>
    <w:p w14:paraId="329826E2" w14:textId="086E984C" w:rsidR="00F8480B" w:rsidRDefault="00F8480B" w:rsidP="00B96589">
      <w:pPr>
        <w:rPr>
          <w:rFonts w:ascii="Arial" w:hAnsi="Arial" w:cs="Arial"/>
          <w:b/>
        </w:rPr>
      </w:pPr>
    </w:p>
    <w:p w14:paraId="5299A841" w14:textId="2BFB21CC" w:rsidR="00D75192" w:rsidRPr="00CA47DA" w:rsidRDefault="00CC732A" w:rsidP="00CA47DA">
      <w:pPr>
        <w:rPr>
          <w:rFonts w:ascii="Arial" w:hAnsi="Arial" w:cs="Arial"/>
          <w:b/>
        </w:rPr>
      </w:pPr>
      <w:r w:rsidRPr="00CA47DA">
        <w:rPr>
          <w:rFonts w:ascii="Arial" w:hAnsi="Arial"/>
        </w:rPr>
        <w:tab/>
      </w:r>
    </w:p>
    <w:sectPr w:rsidR="00D75192" w:rsidRPr="00CA47DA" w:rsidSect="009E5938">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1E4BD" w14:textId="77777777" w:rsidR="00D475BB" w:rsidRDefault="00D475BB" w:rsidP="00FE6ADE">
      <w:pPr>
        <w:spacing w:after="0" w:line="240" w:lineRule="auto"/>
      </w:pPr>
      <w:r>
        <w:separator/>
      </w:r>
    </w:p>
  </w:endnote>
  <w:endnote w:type="continuationSeparator" w:id="0">
    <w:p w14:paraId="76DA7311" w14:textId="77777777" w:rsidR="00D475BB" w:rsidRDefault="00D475BB" w:rsidP="00FE6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C5698" w14:textId="1320192A" w:rsidR="00AF6E41" w:rsidRDefault="00CC732A">
    <w:pPr>
      <w:pStyle w:val="Footer"/>
      <w:rPr>
        <w:rStyle w:val="PageNumber"/>
        <w:rFonts w:ascii="Arial" w:hAnsi="Arial" w:cs="Arial"/>
      </w:rPr>
    </w:pPr>
    <w:r>
      <w:rPr>
        <w:rFonts w:ascii="Arial" w:hAnsi="Arial"/>
      </w:rPr>
      <w:t>Imesasishwa 04/05/2022</w:t>
    </w:r>
    <w:r>
      <w:rPr>
        <w:rFonts w:ascii="Arial" w:hAnsi="Arial"/>
      </w:rPr>
      <w:tab/>
    </w:r>
    <w:r>
      <w:rPr>
        <w:rFonts w:ascii="Arial" w:hAnsi="Arial"/>
      </w:rPr>
      <w:tab/>
      <w:t xml:space="preserve"> Ukusara wa </w:t>
    </w:r>
    <w:r w:rsidR="00AF6E41" w:rsidRPr="006E6EDD">
      <w:rPr>
        <w:rStyle w:val="PageNumber"/>
        <w:rFonts w:ascii="Arial" w:hAnsi="Arial" w:cs="Arial"/>
      </w:rPr>
      <w:fldChar w:fldCharType="begin"/>
    </w:r>
    <w:r w:rsidR="00AF6E41" w:rsidRPr="006E6EDD">
      <w:rPr>
        <w:rStyle w:val="PageNumber"/>
        <w:rFonts w:ascii="Arial" w:hAnsi="Arial" w:cs="Arial"/>
      </w:rPr>
      <w:instrText xml:space="preserve"> PAGE </w:instrText>
    </w:r>
    <w:r w:rsidR="00AF6E41" w:rsidRPr="006E6EDD">
      <w:rPr>
        <w:rStyle w:val="PageNumber"/>
        <w:rFonts w:ascii="Arial" w:hAnsi="Arial" w:cs="Arial"/>
      </w:rPr>
      <w:fldChar w:fldCharType="separate"/>
    </w:r>
    <w:r w:rsidR="00154211">
      <w:rPr>
        <w:rStyle w:val="PageNumber"/>
        <w:rFonts w:ascii="Arial" w:hAnsi="Arial" w:cs="Arial"/>
      </w:rPr>
      <w:t>1</w:t>
    </w:r>
    <w:r w:rsidR="00AF6E41" w:rsidRPr="006E6EDD">
      <w:rPr>
        <w:rStyle w:val="PageNumber"/>
        <w:rFonts w:ascii="Arial" w:hAnsi="Arial" w:cs="Arial"/>
      </w:rPr>
      <w:fldChar w:fldCharType="end"/>
    </w:r>
    <w:r>
      <w:rPr>
        <w:rStyle w:val="PageNumber"/>
        <w:rFonts w:ascii="Arial" w:hAnsi="Arial"/>
      </w:rPr>
      <w:t xml:space="preserve"> kati ya </w:t>
    </w:r>
    <w:r w:rsidR="009E5938" w:rsidRPr="006E6EDD">
      <w:rPr>
        <w:rStyle w:val="PageNumber"/>
        <w:rFonts w:ascii="Arial" w:hAnsi="Arial" w:cs="Arial"/>
      </w:rPr>
      <w:fldChar w:fldCharType="begin"/>
    </w:r>
    <w:r w:rsidR="009E5938" w:rsidRPr="006E6EDD">
      <w:rPr>
        <w:rStyle w:val="PageNumber"/>
        <w:rFonts w:ascii="Arial" w:hAnsi="Arial" w:cs="Arial"/>
      </w:rPr>
      <w:instrText xml:space="preserve"> NUMPAGES </w:instrText>
    </w:r>
    <w:r w:rsidR="009E5938" w:rsidRPr="006E6EDD">
      <w:rPr>
        <w:rStyle w:val="PageNumber"/>
        <w:rFonts w:ascii="Arial" w:hAnsi="Arial" w:cs="Arial"/>
      </w:rPr>
      <w:fldChar w:fldCharType="separate"/>
    </w:r>
    <w:r w:rsidR="00154211">
      <w:rPr>
        <w:rStyle w:val="PageNumber"/>
        <w:rFonts w:ascii="Arial" w:hAnsi="Arial" w:cs="Arial"/>
      </w:rPr>
      <w:t>2</w:t>
    </w:r>
    <w:r w:rsidR="009E5938" w:rsidRPr="006E6EDD">
      <w:rPr>
        <w:rStyle w:val="PageNumber"/>
        <w:rFonts w:ascii="Arial" w:hAnsi="Arial" w:cs="Arial"/>
      </w:rPr>
      <w:fldChar w:fldCharType="end"/>
    </w:r>
  </w:p>
  <w:p w14:paraId="082A9E0A" w14:textId="47E382CA" w:rsidR="00F779B0" w:rsidRPr="006E6EDD" w:rsidRDefault="00F779B0">
    <w:pPr>
      <w:pStyle w:val="Footer"/>
      <w:rPr>
        <w:rFonts w:ascii="Arial" w:hAnsi="Arial" w:cs="Arial"/>
      </w:rPr>
    </w:pPr>
    <w:r>
      <w:rPr>
        <w:rStyle w:val="PageNumber"/>
        <w:rFonts w:ascii="Arial" w:hAnsi="Arial"/>
      </w:rPr>
      <w:t>*Fomu hii inahitaji kuambatishwa kwa Muhtasari wa Mkutano wa Safu ya 3 ya SAT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3BAE6" w14:textId="77777777" w:rsidR="00D475BB" w:rsidRDefault="00D475BB" w:rsidP="00FE6ADE">
      <w:pPr>
        <w:spacing w:after="0" w:line="240" w:lineRule="auto"/>
      </w:pPr>
      <w:r>
        <w:separator/>
      </w:r>
    </w:p>
  </w:footnote>
  <w:footnote w:type="continuationSeparator" w:id="0">
    <w:p w14:paraId="742DD31F" w14:textId="77777777" w:rsidR="00D475BB" w:rsidRDefault="00D475BB" w:rsidP="00FE6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822B4" w14:textId="202E1C0F" w:rsidR="00F779B0" w:rsidRPr="00AF6E41" w:rsidRDefault="00B20DD1" w:rsidP="00F779B0">
    <w:pPr>
      <w:suppressAutoHyphens/>
      <w:autoSpaceDN w:val="0"/>
      <w:spacing w:after="0" w:line="240" w:lineRule="auto"/>
      <w:jc w:val="center"/>
      <w:textAlignment w:val="baseline"/>
      <w:rPr>
        <w:rFonts w:ascii="Arial" w:hAnsi="Arial" w:cs="Arial"/>
        <w:b/>
      </w:rPr>
    </w:pPr>
    <w:r>
      <w:rPr>
        <w:rFonts w:ascii="Arial" w:hAnsi="Arial"/>
        <w:b/>
      </w:rPr>
      <w:t>Timu ya Usaidizi wa Wanafunzi ya APS MLSS</w:t>
    </w:r>
  </w:p>
  <w:p w14:paraId="447805BE" w14:textId="704EC802" w:rsidR="00F779B0" w:rsidRPr="009E5938" w:rsidRDefault="00B20DD1" w:rsidP="00F779B0">
    <w:pPr>
      <w:spacing w:after="0" w:line="240" w:lineRule="auto"/>
      <w:jc w:val="center"/>
      <w:rPr>
        <w:rFonts w:ascii="Arial" w:hAnsi="Arial" w:cs="Arial"/>
        <w:b/>
      </w:rPr>
    </w:pPr>
    <w:r>
      <w:rPr>
        <w:rFonts w:ascii="Arial" w:hAnsi="Arial"/>
        <w:b/>
      </w:rPr>
      <w:t xml:space="preserve">Barua/Utafiti wa Mwaliko wa Mzazi/Mlezi katika Mkutano wa SAT </w:t>
    </w:r>
  </w:p>
  <w:p w14:paraId="74B1F560" w14:textId="77777777" w:rsidR="00F779B0" w:rsidRDefault="00F779B0" w:rsidP="00F779B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83A70"/>
    <w:multiLevelType w:val="hybridMultilevel"/>
    <w:tmpl w:val="66A2EF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4F4B1C"/>
    <w:multiLevelType w:val="hybridMultilevel"/>
    <w:tmpl w:val="176833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9985D95"/>
    <w:multiLevelType w:val="hybridMultilevel"/>
    <w:tmpl w:val="70FA8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941902"/>
    <w:multiLevelType w:val="hybridMultilevel"/>
    <w:tmpl w:val="AFFCC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attachedTemplate r:id="rId1"/>
  <w:documentProtection w:edit="forms" w:formatting="1"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E41"/>
    <w:rsid w:val="000223EC"/>
    <w:rsid w:val="0002317C"/>
    <w:rsid w:val="00026CAE"/>
    <w:rsid w:val="00036967"/>
    <w:rsid w:val="00042C9A"/>
    <w:rsid w:val="00045DEE"/>
    <w:rsid w:val="00046B50"/>
    <w:rsid w:val="000555DE"/>
    <w:rsid w:val="000D01E5"/>
    <w:rsid w:val="000F1EC0"/>
    <w:rsid w:val="00132408"/>
    <w:rsid w:val="00136C5F"/>
    <w:rsid w:val="00145882"/>
    <w:rsid w:val="00154211"/>
    <w:rsid w:val="0019133A"/>
    <w:rsid w:val="001A5599"/>
    <w:rsid w:val="001C721D"/>
    <w:rsid w:val="001D31CD"/>
    <w:rsid w:val="001D7FBD"/>
    <w:rsid w:val="001E3F8E"/>
    <w:rsid w:val="001E5B8E"/>
    <w:rsid w:val="001F0A82"/>
    <w:rsid w:val="00212B45"/>
    <w:rsid w:val="00215A30"/>
    <w:rsid w:val="002202EC"/>
    <w:rsid w:val="00236B33"/>
    <w:rsid w:val="00263B3F"/>
    <w:rsid w:val="0027638A"/>
    <w:rsid w:val="002C0812"/>
    <w:rsid w:val="002D28C2"/>
    <w:rsid w:val="002D77D6"/>
    <w:rsid w:val="0030695A"/>
    <w:rsid w:val="0031557B"/>
    <w:rsid w:val="00330A31"/>
    <w:rsid w:val="00332052"/>
    <w:rsid w:val="003804A6"/>
    <w:rsid w:val="003A54CF"/>
    <w:rsid w:val="003C36D7"/>
    <w:rsid w:val="004162DC"/>
    <w:rsid w:val="00421E95"/>
    <w:rsid w:val="0043009F"/>
    <w:rsid w:val="00433AE2"/>
    <w:rsid w:val="00443B2A"/>
    <w:rsid w:val="00447C69"/>
    <w:rsid w:val="00462C2A"/>
    <w:rsid w:val="004718CB"/>
    <w:rsid w:val="00490070"/>
    <w:rsid w:val="004909E3"/>
    <w:rsid w:val="004910DF"/>
    <w:rsid w:val="00497204"/>
    <w:rsid w:val="004A0F8C"/>
    <w:rsid w:val="004C50D5"/>
    <w:rsid w:val="005029E0"/>
    <w:rsid w:val="00517532"/>
    <w:rsid w:val="0054455A"/>
    <w:rsid w:val="00561A3C"/>
    <w:rsid w:val="00577376"/>
    <w:rsid w:val="005C16DE"/>
    <w:rsid w:val="005D4207"/>
    <w:rsid w:val="005E0326"/>
    <w:rsid w:val="005E05F3"/>
    <w:rsid w:val="005E2186"/>
    <w:rsid w:val="005E68AC"/>
    <w:rsid w:val="00605CD7"/>
    <w:rsid w:val="00614633"/>
    <w:rsid w:val="00614916"/>
    <w:rsid w:val="00646C54"/>
    <w:rsid w:val="0065433D"/>
    <w:rsid w:val="0065613A"/>
    <w:rsid w:val="006972E8"/>
    <w:rsid w:val="006A247E"/>
    <w:rsid w:val="006B7546"/>
    <w:rsid w:val="006C03D1"/>
    <w:rsid w:val="006E6EDD"/>
    <w:rsid w:val="006F6134"/>
    <w:rsid w:val="007049F3"/>
    <w:rsid w:val="00725319"/>
    <w:rsid w:val="0073310F"/>
    <w:rsid w:val="00766E8F"/>
    <w:rsid w:val="00777588"/>
    <w:rsid w:val="007A00BA"/>
    <w:rsid w:val="007C1058"/>
    <w:rsid w:val="007F4073"/>
    <w:rsid w:val="00805BB1"/>
    <w:rsid w:val="00806FA8"/>
    <w:rsid w:val="00841731"/>
    <w:rsid w:val="008670F4"/>
    <w:rsid w:val="00867B3C"/>
    <w:rsid w:val="008719EE"/>
    <w:rsid w:val="00874394"/>
    <w:rsid w:val="00882D29"/>
    <w:rsid w:val="008949A0"/>
    <w:rsid w:val="008A4133"/>
    <w:rsid w:val="008A5EE0"/>
    <w:rsid w:val="008A707E"/>
    <w:rsid w:val="008E5E78"/>
    <w:rsid w:val="009003E2"/>
    <w:rsid w:val="0091690E"/>
    <w:rsid w:val="00977AD3"/>
    <w:rsid w:val="00986FB6"/>
    <w:rsid w:val="009C147F"/>
    <w:rsid w:val="009E17BE"/>
    <w:rsid w:val="009E5938"/>
    <w:rsid w:val="00A207DB"/>
    <w:rsid w:val="00A24351"/>
    <w:rsid w:val="00A32CBB"/>
    <w:rsid w:val="00A53777"/>
    <w:rsid w:val="00A70A4F"/>
    <w:rsid w:val="00A857D3"/>
    <w:rsid w:val="00A935E8"/>
    <w:rsid w:val="00AA2D52"/>
    <w:rsid w:val="00AD01D0"/>
    <w:rsid w:val="00AE2F91"/>
    <w:rsid w:val="00AE36AC"/>
    <w:rsid w:val="00AF62AE"/>
    <w:rsid w:val="00AF6E41"/>
    <w:rsid w:val="00B079EF"/>
    <w:rsid w:val="00B20DD1"/>
    <w:rsid w:val="00B21449"/>
    <w:rsid w:val="00B276E1"/>
    <w:rsid w:val="00B508A6"/>
    <w:rsid w:val="00B77A8C"/>
    <w:rsid w:val="00B84E60"/>
    <w:rsid w:val="00B855DE"/>
    <w:rsid w:val="00B85BBB"/>
    <w:rsid w:val="00B90174"/>
    <w:rsid w:val="00B93E02"/>
    <w:rsid w:val="00B96589"/>
    <w:rsid w:val="00BB2348"/>
    <w:rsid w:val="00BE064F"/>
    <w:rsid w:val="00C27D27"/>
    <w:rsid w:val="00C50C9C"/>
    <w:rsid w:val="00C75A2A"/>
    <w:rsid w:val="00CA47DA"/>
    <w:rsid w:val="00CB5600"/>
    <w:rsid w:val="00CB7550"/>
    <w:rsid w:val="00CC732A"/>
    <w:rsid w:val="00D2258B"/>
    <w:rsid w:val="00D24442"/>
    <w:rsid w:val="00D45200"/>
    <w:rsid w:val="00D475BB"/>
    <w:rsid w:val="00D577B2"/>
    <w:rsid w:val="00D735BB"/>
    <w:rsid w:val="00D75192"/>
    <w:rsid w:val="00D90C6C"/>
    <w:rsid w:val="00DA3509"/>
    <w:rsid w:val="00DD4BD0"/>
    <w:rsid w:val="00DE0487"/>
    <w:rsid w:val="00E045C8"/>
    <w:rsid w:val="00E10A57"/>
    <w:rsid w:val="00E44DBB"/>
    <w:rsid w:val="00E45A02"/>
    <w:rsid w:val="00E61491"/>
    <w:rsid w:val="00E6248A"/>
    <w:rsid w:val="00E83CB2"/>
    <w:rsid w:val="00E96593"/>
    <w:rsid w:val="00EE66E4"/>
    <w:rsid w:val="00EF2203"/>
    <w:rsid w:val="00F01545"/>
    <w:rsid w:val="00F33771"/>
    <w:rsid w:val="00F433A7"/>
    <w:rsid w:val="00F779B0"/>
    <w:rsid w:val="00F8480B"/>
    <w:rsid w:val="00F8774E"/>
    <w:rsid w:val="00F95FA5"/>
    <w:rsid w:val="00FA126E"/>
    <w:rsid w:val="00FE6A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C6FA7"/>
  <w15:chartTrackingRefBased/>
  <w15:docId w15:val="{D5604C3A-5E7C-44E7-9E45-23AA1D735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62DC"/>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4162DC"/>
    <w:rPr>
      <w:rFonts w:ascii="Tahoma" w:hAnsi="Tahoma" w:cs="Tahoma"/>
      <w:sz w:val="16"/>
      <w:szCs w:val="16"/>
    </w:rPr>
  </w:style>
  <w:style w:type="character" w:styleId="PlaceholderText">
    <w:name w:val="Placeholder Text"/>
    <w:uiPriority w:val="99"/>
    <w:semiHidden/>
    <w:rsid w:val="00D75192"/>
    <w:rPr>
      <w:color w:val="808080"/>
    </w:rPr>
  </w:style>
  <w:style w:type="paragraph" w:styleId="ListParagraph">
    <w:name w:val="List Paragraph"/>
    <w:basedOn w:val="Normal"/>
    <w:uiPriority w:val="34"/>
    <w:qFormat/>
    <w:rsid w:val="00B96589"/>
    <w:pPr>
      <w:ind w:left="720"/>
      <w:contextualSpacing/>
    </w:pPr>
  </w:style>
  <w:style w:type="paragraph" w:styleId="Header">
    <w:name w:val="header"/>
    <w:basedOn w:val="Normal"/>
    <w:link w:val="HeaderChar"/>
    <w:uiPriority w:val="99"/>
    <w:unhideWhenUsed/>
    <w:rsid w:val="00FE6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ADE"/>
  </w:style>
  <w:style w:type="paragraph" w:styleId="Footer">
    <w:name w:val="footer"/>
    <w:basedOn w:val="Normal"/>
    <w:link w:val="FooterChar"/>
    <w:uiPriority w:val="99"/>
    <w:unhideWhenUsed/>
    <w:rsid w:val="00FE6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ADE"/>
  </w:style>
  <w:style w:type="character" w:styleId="PageNumber">
    <w:name w:val="page number"/>
    <w:basedOn w:val="DefaultParagraphFont"/>
    <w:rsid w:val="00AF6E41"/>
  </w:style>
  <w:style w:type="table" w:styleId="TableGrid">
    <w:name w:val="Table Grid"/>
    <w:basedOn w:val="TableNormal"/>
    <w:rsid w:val="004718CB"/>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026547\Desktop\Academic%20LD%20Referral%20Forms\R04_Initial_SAT_Meeting_Parent_Letter_and_Surve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C:\Documents and Settings\e026547\Desktop\Academic LD Referral Forms\R04_Initial_SAT_Meeting_Parent_Letter_and_Survey.dot</Template>
  <TotalTime>2</TotalTime>
  <Pages>1</Pages>
  <Words>205</Words>
  <Characters>1172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flaherty</dc:creator>
  <cp:keywords/>
  <cp:lastModifiedBy>Microsoft Office User</cp:lastModifiedBy>
  <cp:revision>5</cp:revision>
  <cp:lastPrinted>2015-08-12T14:42:00Z</cp:lastPrinted>
  <dcterms:created xsi:type="dcterms:W3CDTF">2022-05-17T16:57:00Z</dcterms:created>
  <dcterms:modified xsi:type="dcterms:W3CDTF">2022-05-18T19:35:00Z</dcterms:modified>
</cp:coreProperties>
</file>