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AF4A" w14:textId="77777777" w:rsidR="004162DC" w:rsidRPr="00D0601C" w:rsidRDefault="004162DC" w:rsidP="00FE6ADE">
      <w:pPr>
        <w:bidi/>
        <w:spacing w:after="0"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تاریخ:</w:t>
      </w:r>
      <w:r w:rsidRPr="00D0601C">
        <w:rPr>
          <w:rFonts w:asciiTheme="minorBidi" w:hAnsiTheme="minorBidi" w:cstheme="minorBidi"/>
        </w:rPr>
        <w:t xml:space="preserve"> </w:t>
      </w:r>
      <w:bookmarkStart w:id="0" w:name="Text2"/>
      <w:r w:rsidR="002202EC" w:rsidRPr="00D0601C">
        <w:rPr>
          <w:rFonts w:asciiTheme="minorBidi" w:hAnsiTheme="minorBidi" w:cstheme="minorBidi"/>
          <w:u w:val="single"/>
          <w:rtl/>
        </w:rPr>
        <w:fldChar w:fldCharType="begin" w:fldLock="1">
          <w:ffData>
            <w:name w:val="Text2"/>
            <w:enabled/>
            <w:calcOnExit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="002202EC" w:rsidRPr="00D0601C">
        <w:rPr>
          <w:rFonts w:asciiTheme="minorBidi" w:hAnsiTheme="minorBidi" w:cstheme="minorBidi"/>
          <w:u w:val="single"/>
        </w:rPr>
        <w:instrText xml:space="preserve">FORMTEXT </w:instrText>
      </w:r>
      <w:r w:rsidR="002202EC" w:rsidRPr="00D0601C">
        <w:rPr>
          <w:rFonts w:asciiTheme="minorBidi" w:hAnsiTheme="minorBidi" w:cstheme="minorBidi"/>
          <w:u w:val="single"/>
          <w:rtl/>
        </w:rPr>
      </w:r>
      <w:r w:rsidR="002202EC" w:rsidRPr="00D0601C">
        <w:rPr>
          <w:rFonts w:asciiTheme="minorBidi" w:hAnsiTheme="minorBidi" w:cstheme="minorBidi"/>
          <w:u w:val="single"/>
          <w:rtl/>
        </w:rPr>
        <w:fldChar w:fldCharType="separate"/>
      </w:r>
      <w:r w:rsidRPr="00D0601C">
        <w:rPr>
          <w:rFonts w:asciiTheme="minorBidi" w:hAnsiTheme="minorBidi" w:cstheme="minorBidi"/>
          <w:u w:val="single"/>
          <w:rtl/>
        </w:rPr>
        <w:t>     </w:t>
      </w:r>
      <w:r w:rsidR="002202EC" w:rsidRPr="00D0601C">
        <w:rPr>
          <w:rFonts w:asciiTheme="minorBidi" w:hAnsiTheme="minorBidi" w:cstheme="minorBidi"/>
          <w:u w:val="single"/>
          <w:rtl/>
        </w:rPr>
        <w:fldChar w:fldCharType="end"/>
      </w:r>
      <w:bookmarkEnd w:id="0"/>
      <w:r w:rsidRPr="00D0601C">
        <w:rPr>
          <w:rFonts w:asciiTheme="minorBidi" w:hAnsiTheme="minorBidi" w:cstheme="minorBidi"/>
          <w:rtl/>
        </w:rPr>
        <w:t xml:space="preserve">  </w:t>
      </w:r>
    </w:p>
    <w:p w14:paraId="79A291CE" w14:textId="1DC660F4" w:rsidR="00CB5600" w:rsidRPr="00D0601C" w:rsidRDefault="00BB107B" w:rsidP="00BB107B">
      <w:pPr>
        <w:tabs>
          <w:tab w:val="left" w:pos="7608"/>
        </w:tabs>
        <w:spacing w:after="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ab/>
      </w:r>
    </w:p>
    <w:p w14:paraId="6CC08990" w14:textId="161C7975" w:rsidR="00AF6E41" w:rsidRPr="00D0601C" w:rsidRDefault="004162DC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والد(ین)/قیم(های) محترم:</w:t>
      </w:r>
      <w:r w:rsidRPr="00D0601C">
        <w:rPr>
          <w:rFonts w:asciiTheme="minorBidi" w:hAnsiTheme="minorBidi" w:cstheme="minorBidi"/>
        </w:rPr>
        <w:t xml:space="preserve"> 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1" w:name="Text1"/>
      <w:r w:rsidRPr="00D0601C">
        <w:rPr>
          <w:rFonts w:asciiTheme="minorBidi" w:hAnsiTheme="minorBidi" w:cstheme="minorBidi"/>
          <w:rtl/>
        </w:rPr>
        <w:instrText xml:space="preserve"> </w:instrText>
      </w:r>
      <w:r w:rsidR="00D75192" w:rsidRPr="00D0601C">
        <w:rPr>
          <w:rFonts w:asciiTheme="minorBidi" w:hAnsiTheme="minorBidi" w:cstheme="minorBidi"/>
          <w:u w:val="single"/>
        </w:rPr>
        <w:instrText xml:space="preserve">FORMTEXT </w:instrText>
      </w:r>
      <w:r w:rsidR="00E61491" w:rsidRPr="00D0601C">
        <w:rPr>
          <w:rFonts w:asciiTheme="minorBidi" w:hAnsiTheme="minorBidi" w:cstheme="minorBidi"/>
          <w:u w:val="single"/>
          <w:rtl/>
        </w:rPr>
      </w:r>
      <w:r w:rsidR="00E61491" w:rsidRPr="00D0601C">
        <w:rPr>
          <w:rFonts w:asciiTheme="minorBidi" w:hAnsiTheme="minorBidi" w:cstheme="minorBidi"/>
          <w:u w:val="single"/>
          <w:rtl/>
        </w:rPr>
        <w:fldChar w:fldCharType="separate"/>
      </w:r>
      <w:r w:rsidRPr="00D0601C">
        <w:rPr>
          <w:rFonts w:asciiTheme="minorBidi" w:hAnsiTheme="minorBidi" w:cstheme="minorBidi"/>
          <w:u w:val="single"/>
          <w:rtl/>
        </w:rPr>
        <w:t>     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end"/>
      </w:r>
      <w:bookmarkEnd w:id="1"/>
      <w:r w:rsidR="00D0601C" w:rsidRPr="00D0601C">
        <w:rPr>
          <w:rFonts w:asciiTheme="minorBidi" w:hAnsiTheme="minorBidi" w:cstheme="minorBidi"/>
          <w:rtl/>
        </w:rPr>
        <w:t>،</w:t>
      </w:r>
    </w:p>
    <w:p w14:paraId="316A51B9" w14:textId="154850FD" w:rsidR="00236B33" w:rsidRPr="00D0601C" w:rsidRDefault="00236B33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 xml:space="preserve">مایلم شما را دعوت کنم برای جلسه ملاقات 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begin" w:fldLock="1">
          <w:ffData>
            <w:name w:val="Text3"/>
            <w:enabled/>
            <w:calcOnExit w:val="0"/>
            <w:textInput/>
          </w:ffData>
        </w:fldChar>
      </w:r>
      <w:bookmarkStart w:id="2" w:name="Text3"/>
      <w:r w:rsidRPr="00D0601C">
        <w:rPr>
          <w:rFonts w:asciiTheme="minorBidi" w:hAnsiTheme="minorBidi" w:cstheme="minorBidi"/>
          <w:rtl/>
        </w:rPr>
        <w:instrText xml:space="preserve"> </w:instrText>
      </w:r>
      <w:r w:rsidR="00D75192" w:rsidRPr="00D0601C">
        <w:rPr>
          <w:rFonts w:asciiTheme="minorBidi" w:hAnsiTheme="minorBidi" w:cstheme="minorBidi"/>
          <w:u w:val="single"/>
        </w:rPr>
        <w:instrText xml:space="preserve">FORMTEXT </w:instrText>
      </w:r>
      <w:r w:rsidR="00E61491" w:rsidRPr="00D0601C">
        <w:rPr>
          <w:rFonts w:asciiTheme="minorBidi" w:hAnsiTheme="minorBidi" w:cstheme="minorBidi"/>
          <w:u w:val="single"/>
          <w:rtl/>
        </w:rPr>
      </w:r>
      <w:r w:rsidR="00E61491" w:rsidRPr="00D0601C">
        <w:rPr>
          <w:rFonts w:asciiTheme="minorBidi" w:hAnsiTheme="minorBidi" w:cstheme="minorBidi"/>
          <w:u w:val="single"/>
          <w:rtl/>
        </w:rPr>
        <w:fldChar w:fldCharType="separate"/>
      </w:r>
      <w:r w:rsidRPr="00D0601C">
        <w:rPr>
          <w:rFonts w:asciiTheme="minorBidi" w:hAnsiTheme="minorBidi" w:cstheme="minorBidi"/>
          <w:u w:val="single"/>
          <w:rtl/>
        </w:rPr>
        <w:t>     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end"/>
      </w:r>
      <w:bookmarkEnd w:id="2"/>
      <w:r w:rsidRPr="00D0601C">
        <w:rPr>
          <w:rFonts w:asciiTheme="minorBidi" w:hAnsiTheme="minorBidi" w:cstheme="minorBidi"/>
          <w:rtl/>
        </w:rPr>
        <w:t xml:space="preserve"> در 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begin" w:fldLock="1">
          <w:ffData>
            <w:name w:val="Text4"/>
            <w:enabled/>
            <w:calcOnExit w:val="0"/>
            <w:textInput/>
          </w:ffData>
        </w:fldChar>
      </w:r>
      <w:bookmarkStart w:id="3" w:name="Text4"/>
      <w:r w:rsidRPr="00D0601C">
        <w:rPr>
          <w:rFonts w:asciiTheme="minorBidi" w:hAnsiTheme="minorBidi" w:cstheme="minorBidi"/>
          <w:rtl/>
        </w:rPr>
        <w:instrText xml:space="preserve"> </w:instrText>
      </w:r>
      <w:r w:rsidR="00D75192" w:rsidRPr="00D0601C">
        <w:rPr>
          <w:rFonts w:asciiTheme="minorBidi" w:hAnsiTheme="minorBidi" w:cstheme="minorBidi"/>
          <w:u w:val="single"/>
        </w:rPr>
        <w:instrText xml:space="preserve">FORMTEXT </w:instrText>
      </w:r>
      <w:r w:rsidR="00E61491" w:rsidRPr="00D0601C">
        <w:rPr>
          <w:rFonts w:asciiTheme="minorBidi" w:hAnsiTheme="minorBidi" w:cstheme="minorBidi"/>
          <w:u w:val="single"/>
          <w:rtl/>
        </w:rPr>
      </w:r>
      <w:r w:rsidR="00E61491" w:rsidRPr="00D0601C">
        <w:rPr>
          <w:rFonts w:asciiTheme="minorBidi" w:hAnsiTheme="minorBidi" w:cstheme="minorBidi"/>
          <w:u w:val="single"/>
          <w:rtl/>
        </w:rPr>
        <w:fldChar w:fldCharType="separate"/>
      </w:r>
      <w:r w:rsidRPr="00D0601C">
        <w:rPr>
          <w:rFonts w:asciiTheme="minorBidi" w:hAnsiTheme="minorBidi" w:cstheme="minorBidi"/>
          <w:u w:val="single"/>
          <w:rtl/>
        </w:rPr>
        <w:t>     </w:t>
      </w:r>
      <w:r w:rsidR="00E61491" w:rsidRPr="00D0601C">
        <w:rPr>
          <w:rFonts w:asciiTheme="minorBidi" w:hAnsiTheme="minorBidi" w:cstheme="minorBidi"/>
          <w:u w:val="single"/>
          <w:rtl/>
        </w:rPr>
        <w:fldChar w:fldCharType="end"/>
      </w:r>
      <w:bookmarkEnd w:id="3"/>
      <w:r w:rsidRPr="00D0601C">
        <w:rPr>
          <w:rFonts w:asciiTheme="minorBidi" w:hAnsiTheme="minorBidi" w:cstheme="minorBidi"/>
          <w:rtl/>
        </w:rPr>
        <w:t>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هدف از این جلسه اشتراک گذاشتن معلومات درباره طفل شما و بحث درباره نتیجه پلان(های) مداخلوی سیستم چندلایه حمایتی (</w:t>
      </w:r>
      <w:r w:rsidRPr="00D0601C">
        <w:rPr>
          <w:rFonts w:asciiTheme="minorBidi" w:hAnsiTheme="minorBidi" w:cstheme="minorBidi"/>
        </w:rPr>
        <w:t>MLSS</w:t>
      </w:r>
      <w:r w:rsidRPr="00D0601C">
        <w:rPr>
          <w:rFonts w:asciiTheme="minorBidi" w:hAnsiTheme="minorBidi" w:cstheme="minorBidi"/>
          <w:rtl/>
        </w:rPr>
        <w:t>) است.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حضور شما در این جلسه حیاتی است، تیم مساعدت متعلمین (</w:t>
      </w:r>
      <w:r w:rsidRPr="00D0601C">
        <w:rPr>
          <w:rFonts w:asciiTheme="minorBidi" w:hAnsiTheme="minorBidi" w:cstheme="minorBidi"/>
        </w:rPr>
        <w:t>SAT</w:t>
      </w:r>
      <w:r w:rsidRPr="00D0601C">
        <w:rPr>
          <w:rFonts w:asciiTheme="minorBidi" w:hAnsiTheme="minorBidi" w:cstheme="minorBidi"/>
          <w:rtl/>
        </w:rPr>
        <w:t>) نمی‌تواند بدون حضور شما تصامیم تعلیمی بگیرد.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اگر این زمان برایتان مناسب نیست، ما با شما همکاری خواهیم کرد تا زمانی را پیدا کنیم که برایتان بهتر باشد.</w:t>
      </w:r>
    </w:p>
    <w:p w14:paraId="56CDFC26" w14:textId="4497210F" w:rsidR="00236B33" w:rsidRPr="00D0601C" w:rsidRDefault="003A54CF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مکتب یک تیم مساعدت متعلمین دارد که هدف آن بررسی ضرورت‌های تعلیمی و پیشرفت متعلمین است که ممکن است به حمایت تعلیمی اضافی ضرورت داشته باشند.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کارمندان که با طفلتان کار می‌کنند در این جلسه حاضر خواهند بود.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تیم معلومات فعلی را بررسی می‌کند و تعیین می‌کند که آیا حمایت اضافی بشمول ارزیابی برای تعلیم خاص ضرور است یا نی.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t>اگر شخص از مکتب یا جاهای دیگر هست که بخواهید طرز خاص در جلسه اشتراک کند، لطفاً به ما اطلاع دهید.</w:t>
      </w:r>
    </w:p>
    <w:p w14:paraId="7241EFFA" w14:textId="3EEAA0B1" w:rsidR="004718CB" w:rsidRPr="00D0601C" w:rsidRDefault="00236B33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اگر کدام سوال یا ابهام دارید، لطفاً با من در تماس شوید.</w:t>
      </w:r>
    </w:p>
    <w:p w14:paraId="66A0514A" w14:textId="77777777" w:rsidR="00CC732A" w:rsidRPr="00D0601C" w:rsidRDefault="00236B33" w:rsidP="002D77D6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با احترام،</w:t>
      </w:r>
    </w:p>
    <w:p w14:paraId="2F5B6D4F" w14:textId="6B42095E" w:rsidR="00E6248A" w:rsidRPr="00D0601C" w:rsidRDefault="00B20DD1" w:rsidP="002D77D6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 xml:space="preserve">نام کرسی </w:t>
      </w:r>
      <w:r w:rsidRPr="00D0601C">
        <w:rPr>
          <w:rFonts w:asciiTheme="minorBidi" w:hAnsiTheme="minorBidi" w:cstheme="minorBidi"/>
        </w:rPr>
        <w:t>SAT</w:t>
      </w:r>
      <w:r w:rsidRPr="00D0601C">
        <w:rPr>
          <w:rFonts w:asciiTheme="minorBidi" w:hAnsiTheme="minorBidi" w:cstheme="minorBidi"/>
          <w:rtl/>
        </w:rPr>
        <w:t xml:space="preserve">: </w:t>
      </w:r>
      <w:r w:rsidR="00CC732A" w:rsidRPr="00D0601C">
        <w:rPr>
          <w:rFonts w:asciiTheme="minorBidi" w:hAnsiTheme="minorBidi" w:cstheme="minorBidi"/>
          <w:rtl/>
        </w:rPr>
        <w:fldChar w:fldCharType="begin" w:fldLock="1">
          <w:ffData>
            <w:name w:val="Text11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="00CC732A" w:rsidRPr="00D0601C">
        <w:rPr>
          <w:rFonts w:asciiTheme="minorBidi" w:hAnsiTheme="minorBidi" w:cstheme="minorBidi"/>
        </w:rPr>
        <w:instrText xml:space="preserve">FORMTEXT </w:instrText>
      </w:r>
      <w:r w:rsidR="00CC732A" w:rsidRPr="00D0601C">
        <w:rPr>
          <w:rFonts w:asciiTheme="minorBidi" w:hAnsiTheme="minorBidi" w:cstheme="minorBidi"/>
          <w:rtl/>
        </w:rPr>
      </w:r>
      <w:r w:rsidR="00CC732A"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</w:rPr>
        <w:t>     </w:t>
      </w:r>
      <w:r w:rsidR="00CC732A" w:rsidRPr="00D0601C">
        <w:rPr>
          <w:rFonts w:asciiTheme="minorBidi" w:hAnsiTheme="minorBidi" w:cstheme="minorBidi"/>
          <w:rtl/>
        </w:rPr>
        <w:fldChar w:fldCharType="end"/>
      </w:r>
    </w:p>
    <w:p w14:paraId="3E709C15" w14:textId="68686B3B" w:rsidR="004718CB" w:rsidRPr="00D0601C" w:rsidRDefault="00B20DD1" w:rsidP="00B20DD1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نمبر تلیفون: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fldChar w:fldCharType="begin" w:fldLock="1">
          <w:ffData>
            <w:name w:val="Text11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Pr="00D0601C">
        <w:rPr>
          <w:rFonts w:asciiTheme="minorBidi" w:hAnsiTheme="minorBidi" w:cstheme="minorBidi"/>
        </w:rPr>
        <w:instrText xml:space="preserve">FORMTEXT </w:instrText>
      </w:r>
      <w:r w:rsidRPr="00D0601C">
        <w:rPr>
          <w:rFonts w:asciiTheme="minorBidi" w:hAnsiTheme="minorBidi" w:cstheme="minorBidi"/>
          <w:rtl/>
        </w:rPr>
      </w:r>
      <w:r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  <w:rtl/>
        </w:rPr>
        <w:t>     </w:t>
      </w:r>
      <w:r w:rsidRPr="00D0601C">
        <w:rPr>
          <w:rFonts w:asciiTheme="minorBidi" w:hAnsiTheme="minorBidi" w:cstheme="minorBidi"/>
          <w:rtl/>
        </w:rPr>
        <w:fldChar w:fldCharType="end"/>
      </w:r>
    </w:p>
    <w:p w14:paraId="08E69ED0" w14:textId="33451B3B" w:rsidR="00B20DD1" w:rsidRPr="00D0601C" w:rsidRDefault="00B20DD1" w:rsidP="00B20DD1">
      <w:pPr>
        <w:bidi/>
        <w:rPr>
          <w:rFonts w:asciiTheme="minorBidi" w:hAnsiTheme="minorBidi" w:cstheme="minorBidi"/>
          <w:rtl/>
        </w:rPr>
      </w:pPr>
      <w:r w:rsidRPr="00D0601C">
        <w:rPr>
          <w:rFonts w:asciiTheme="minorBidi" w:hAnsiTheme="minorBidi" w:cstheme="minorBidi"/>
          <w:rtl/>
        </w:rPr>
        <w:t>نام مکتب:</w:t>
      </w:r>
      <w:r w:rsidRPr="00D0601C">
        <w:rPr>
          <w:rFonts w:asciiTheme="minorBidi" w:hAnsiTheme="minorBidi" w:cstheme="minorBidi"/>
        </w:rPr>
        <w:t xml:space="preserve"> </w:t>
      </w:r>
      <w:r w:rsidRPr="00D0601C">
        <w:rPr>
          <w:rFonts w:asciiTheme="minorBidi" w:hAnsiTheme="minorBidi" w:cstheme="minorBidi"/>
          <w:rtl/>
        </w:rPr>
        <w:fldChar w:fldCharType="begin" w:fldLock="1">
          <w:ffData>
            <w:name w:val="Text11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Pr="00D0601C">
        <w:rPr>
          <w:rFonts w:asciiTheme="minorBidi" w:hAnsiTheme="minorBidi" w:cstheme="minorBidi"/>
        </w:rPr>
        <w:instrText xml:space="preserve">FORMTEXT </w:instrText>
      </w:r>
      <w:r w:rsidRPr="00D0601C">
        <w:rPr>
          <w:rFonts w:asciiTheme="minorBidi" w:hAnsiTheme="minorBidi" w:cstheme="minorBidi"/>
          <w:rtl/>
        </w:rPr>
      </w:r>
      <w:r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  <w:rtl/>
        </w:rPr>
        <w:t>     </w:t>
      </w:r>
      <w:r w:rsidRPr="00D0601C">
        <w:rPr>
          <w:rFonts w:asciiTheme="minorBidi" w:hAnsiTheme="minorBidi" w:cstheme="minorBidi"/>
          <w:rtl/>
        </w:rPr>
        <w:fldChar w:fldCharType="end"/>
      </w:r>
    </w:p>
    <w:p w14:paraId="01209F2F" w14:textId="77777777" w:rsidR="003A54CF" w:rsidRPr="00D0601C" w:rsidRDefault="003A54CF" w:rsidP="002D77D6">
      <w:pPr>
        <w:rPr>
          <w:rFonts w:asciiTheme="minorBidi" w:hAnsiTheme="minorBidi" w:cstheme="minorBidi"/>
          <w:u w:val="single"/>
        </w:rPr>
      </w:pPr>
    </w:p>
    <w:p w14:paraId="7A330CD4" w14:textId="4EA020E1" w:rsidR="00B508A6" w:rsidRPr="00D0601C" w:rsidRDefault="00B20DD1" w:rsidP="00B508A6">
      <w:pPr>
        <w:bidi/>
        <w:rPr>
          <w:rFonts w:asciiTheme="minorBidi" w:hAnsiTheme="minorBidi" w:cstheme="minorBidi"/>
          <w:u w:val="single"/>
          <w:rtl/>
        </w:rPr>
      </w:pPr>
      <w:r w:rsidRPr="00D0601C">
        <w:rPr>
          <w:rFonts w:asciiTheme="minorBidi" w:hAnsiTheme="minorBidi" w:cstheme="minorBidi"/>
          <w:u w:val="single"/>
          <w:rtl/>
        </w:rPr>
        <w:t>معلومات/مکان جلسه</w:t>
      </w:r>
    </w:p>
    <w:p w14:paraId="13801E13" w14:textId="0DD42F08" w:rsidR="00B508A6" w:rsidRPr="00D0601C" w:rsidRDefault="00B20DD1" w:rsidP="00B508A6">
      <w:pPr>
        <w:bidi/>
        <w:rPr>
          <w:rFonts w:asciiTheme="minorBidi" w:hAnsiTheme="minorBidi" w:cstheme="minorBidi"/>
          <w:u w:val="single"/>
          <w:rtl/>
        </w:rPr>
      </w:pPr>
      <w:r w:rsidRPr="00D0601C">
        <w:rPr>
          <w:rFonts w:asciiTheme="minorBidi" w:hAnsiTheme="minorBidi" w:cstheme="minorBidi"/>
          <w:rtl/>
        </w:rPr>
        <w:t xml:space="preserve">لنک جلسه مجازی: </w:t>
      </w:r>
      <w:r w:rsidR="00B508A6" w:rsidRPr="00D0601C">
        <w:rPr>
          <w:rFonts w:asciiTheme="minorBidi" w:hAnsiTheme="minorBidi" w:cstheme="minorBidi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="00B508A6" w:rsidRPr="00D0601C">
        <w:rPr>
          <w:rFonts w:asciiTheme="minorBidi" w:hAnsiTheme="minorBidi" w:cstheme="minorBidi"/>
        </w:rPr>
        <w:instrText xml:space="preserve">FORMTEXT </w:instrText>
      </w:r>
      <w:r w:rsidR="00B508A6" w:rsidRPr="00D0601C">
        <w:rPr>
          <w:rFonts w:asciiTheme="minorBidi" w:hAnsiTheme="minorBidi" w:cstheme="minorBidi"/>
          <w:rtl/>
        </w:rPr>
      </w:r>
      <w:r w:rsidR="00B508A6"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  <w:rtl/>
        </w:rPr>
        <w:t>     </w:t>
      </w:r>
      <w:r w:rsidR="00B508A6" w:rsidRPr="00D0601C">
        <w:rPr>
          <w:rFonts w:asciiTheme="minorBidi" w:hAnsiTheme="minorBidi" w:cstheme="minorBidi"/>
          <w:rtl/>
        </w:rPr>
        <w:fldChar w:fldCharType="end"/>
      </w:r>
    </w:p>
    <w:p w14:paraId="350E7886" w14:textId="06ED4943" w:rsidR="00B508A6" w:rsidRPr="00D0601C" w:rsidRDefault="00B508A6" w:rsidP="00B508A6">
      <w:pPr>
        <w:bidi/>
        <w:rPr>
          <w:rFonts w:asciiTheme="minorBidi" w:hAnsiTheme="minorBidi" w:cstheme="minorBidi"/>
          <w:u w:val="single"/>
          <w:rtl/>
        </w:rPr>
      </w:pPr>
      <w:r w:rsidRPr="00D0601C">
        <w:rPr>
          <w:rFonts w:asciiTheme="minorBidi" w:hAnsiTheme="minorBidi" w:cstheme="minorBidi"/>
          <w:rtl/>
        </w:rPr>
        <w:t xml:space="preserve">نمبر تلیفون جلسه: </w:t>
      </w:r>
      <w:r w:rsidRPr="00D0601C">
        <w:rPr>
          <w:rFonts w:asciiTheme="minorBidi" w:hAnsiTheme="minorBidi" w:cstheme="minorBidi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Pr="00D0601C">
        <w:rPr>
          <w:rFonts w:asciiTheme="minorBidi" w:hAnsiTheme="minorBidi" w:cstheme="minorBidi"/>
        </w:rPr>
        <w:instrText xml:space="preserve">FORMTEXT </w:instrText>
      </w:r>
      <w:r w:rsidRPr="00D0601C">
        <w:rPr>
          <w:rFonts w:asciiTheme="minorBidi" w:hAnsiTheme="minorBidi" w:cstheme="minorBidi"/>
          <w:rtl/>
        </w:rPr>
      </w:r>
      <w:r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  <w:rtl/>
        </w:rPr>
        <w:t>     </w:t>
      </w:r>
      <w:r w:rsidRPr="00D0601C">
        <w:rPr>
          <w:rFonts w:asciiTheme="minorBidi" w:hAnsiTheme="minorBidi" w:cstheme="minorBidi"/>
          <w:rtl/>
        </w:rPr>
        <w:fldChar w:fldCharType="end"/>
      </w:r>
    </w:p>
    <w:p w14:paraId="5B878179" w14:textId="612CA2CE" w:rsidR="00BB2348" w:rsidRPr="00D0601C" w:rsidRDefault="00B20DD1" w:rsidP="00806FA8">
      <w:pPr>
        <w:bidi/>
        <w:rPr>
          <w:rFonts w:asciiTheme="minorBidi" w:hAnsiTheme="minorBidi" w:cstheme="minorBidi"/>
          <w:b/>
          <w:rtl/>
        </w:rPr>
      </w:pPr>
      <w:r w:rsidRPr="00D0601C">
        <w:rPr>
          <w:rFonts w:asciiTheme="minorBidi" w:hAnsiTheme="minorBidi" w:cstheme="minorBidi"/>
          <w:rtl/>
        </w:rPr>
        <w:t>مکان جلسه حضوری:</w:t>
      </w:r>
      <w:r w:rsidRPr="00D0601C">
        <w:rPr>
          <w:rFonts w:asciiTheme="minorBidi" w:hAnsiTheme="minorBidi" w:cstheme="minorBidi"/>
          <w:b/>
          <w:bCs/>
        </w:rPr>
        <w:t xml:space="preserve"> </w:t>
      </w:r>
      <w:r w:rsidRPr="00D0601C">
        <w:rPr>
          <w:rFonts w:asciiTheme="minorBidi" w:hAnsiTheme="minorBidi" w:cstheme="minorBidi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 w:rsidRPr="00D0601C">
        <w:rPr>
          <w:rFonts w:asciiTheme="minorBidi" w:hAnsiTheme="minorBidi" w:cstheme="minorBidi"/>
          <w:rtl/>
        </w:rPr>
        <w:instrText xml:space="preserve"> </w:instrText>
      </w:r>
      <w:r w:rsidRPr="00D0601C">
        <w:rPr>
          <w:rFonts w:asciiTheme="minorBidi" w:hAnsiTheme="minorBidi" w:cstheme="minorBidi"/>
        </w:rPr>
        <w:instrText xml:space="preserve">FORMTEXT </w:instrText>
      </w:r>
      <w:r w:rsidRPr="00D0601C">
        <w:rPr>
          <w:rFonts w:asciiTheme="minorBidi" w:hAnsiTheme="minorBidi" w:cstheme="minorBidi"/>
          <w:rtl/>
        </w:rPr>
      </w:r>
      <w:r w:rsidRPr="00D0601C">
        <w:rPr>
          <w:rFonts w:asciiTheme="minorBidi" w:hAnsiTheme="minorBidi" w:cstheme="minorBidi"/>
          <w:rtl/>
        </w:rPr>
        <w:fldChar w:fldCharType="separate"/>
      </w:r>
      <w:r w:rsidRPr="00D0601C">
        <w:rPr>
          <w:rFonts w:asciiTheme="minorBidi" w:hAnsiTheme="minorBidi" w:cstheme="minorBidi"/>
          <w:rtl/>
        </w:rPr>
        <w:t>     </w:t>
      </w:r>
      <w:r w:rsidRPr="00D0601C">
        <w:rPr>
          <w:rFonts w:asciiTheme="minorBidi" w:hAnsiTheme="minorBidi" w:cstheme="minorBidi"/>
          <w:rtl/>
        </w:rPr>
        <w:fldChar w:fldCharType="end"/>
      </w:r>
    </w:p>
    <w:p w14:paraId="5ADFC02F" w14:textId="77777777" w:rsidR="00B20DD1" w:rsidRPr="00D0601C" w:rsidRDefault="00B20DD1" w:rsidP="00B96589">
      <w:pPr>
        <w:rPr>
          <w:rFonts w:asciiTheme="minorBidi" w:hAnsiTheme="minorBidi" w:cstheme="minorBidi"/>
          <w:b/>
        </w:rPr>
      </w:pPr>
    </w:p>
    <w:p w14:paraId="0E47D985" w14:textId="7C5F518B" w:rsidR="00D0601C" w:rsidRPr="00B3314D" w:rsidRDefault="00D0601C" w:rsidP="00B3314D">
      <w:pPr>
        <w:spacing w:after="0" w:line="240" w:lineRule="auto"/>
        <w:rPr>
          <w:rFonts w:asciiTheme="minorBidi" w:hAnsiTheme="minorBidi" w:cstheme="minorBidi"/>
          <w:b/>
          <w:bCs/>
          <w:rtl/>
        </w:rPr>
      </w:pPr>
    </w:p>
    <w:sectPr w:rsidR="00D0601C" w:rsidRPr="00B3314D" w:rsidSect="009E593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F434" w14:textId="77777777" w:rsidR="00DD3FE4" w:rsidRDefault="00DD3FE4" w:rsidP="00FE6ADE">
      <w:pPr>
        <w:spacing w:after="0" w:line="240" w:lineRule="auto"/>
      </w:pPr>
      <w:r>
        <w:separator/>
      </w:r>
    </w:p>
  </w:endnote>
  <w:endnote w:type="continuationSeparator" w:id="0">
    <w:p w14:paraId="2F275684" w14:textId="77777777" w:rsidR="00DD3FE4" w:rsidRDefault="00DD3FE4" w:rsidP="00FE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5698" w14:textId="60C11DA3" w:rsidR="00AF6E41" w:rsidRPr="00BB107B" w:rsidRDefault="00CC732A">
    <w:pPr>
      <w:pStyle w:val="Footer"/>
      <w:bidi/>
      <w:rPr>
        <w:rStyle w:val="PageNumber"/>
        <w:rFonts w:asciiTheme="majorBidi" w:hAnsiTheme="majorBidi" w:cstheme="majorBidi"/>
        <w:rtl/>
      </w:rPr>
    </w:pPr>
    <w:r w:rsidRPr="00BB107B">
      <w:rPr>
        <w:rFonts w:asciiTheme="majorBidi" w:hAnsiTheme="majorBidi" w:cstheme="majorBidi"/>
        <w:rtl/>
      </w:rPr>
      <w:t xml:space="preserve">به‌روزشده </w:t>
    </w:r>
    <w:r w:rsidRPr="00BB107B">
      <w:rPr>
        <w:rFonts w:asciiTheme="majorBidi" w:hAnsiTheme="majorBidi" w:cstheme="majorBidi"/>
      </w:rPr>
      <w:t>04/05/2022</w:t>
    </w:r>
    <w:r w:rsidRPr="00BB107B">
      <w:rPr>
        <w:rFonts w:asciiTheme="majorBidi" w:hAnsiTheme="majorBidi" w:cstheme="majorBidi"/>
        <w:rtl/>
      </w:rPr>
      <w:tab/>
    </w:r>
    <w:r w:rsidRPr="00BB107B">
      <w:rPr>
        <w:rFonts w:asciiTheme="majorBidi" w:hAnsiTheme="majorBidi" w:cstheme="majorBidi"/>
        <w:rtl/>
      </w:rPr>
      <w:tab/>
      <w:t xml:space="preserve"> صفحه </w:t>
    </w:r>
    <w:r w:rsidR="00AF6E41" w:rsidRPr="00BB107B">
      <w:rPr>
        <w:rStyle w:val="PageNumber"/>
        <w:rFonts w:asciiTheme="majorBidi" w:hAnsiTheme="majorBidi" w:cstheme="majorBidi"/>
        <w:rtl/>
      </w:rPr>
      <w:fldChar w:fldCharType="begin"/>
    </w:r>
    <w:r w:rsidRPr="00BB107B">
      <w:rPr>
        <w:rFonts w:asciiTheme="majorBidi" w:hAnsiTheme="majorBidi" w:cstheme="majorBidi"/>
        <w:rtl/>
      </w:rPr>
      <w:instrText xml:space="preserve"> </w:instrText>
    </w:r>
    <w:r w:rsidR="00AF6E41" w:rsidRPr="00BB107B">
      <w:rPr>
        <w:rStyle w:val="PageNumber"/>
        <w:rFonts w:asciiTheme="majorBidi" w:hAnsiTheme="majorBidi" w:cstheme="majorBidi"/>
      </w:rPr>
      <w:instrText xml:space="preserve">PAGE </w:instrText>
    </w:r>
    <w:r w:rsidR="00AF6E41" w:rsidRPr="00BB107B">
      <w:rPr>
        <w:rStyle w:val="PageNumber"/>
        <w:rFonts w:asciiTheme="majorBidi" w:hAnsiTheme="majorBidi" w:cstheme="majorBidi"/>
        <w:rtl/>
      </w:rPr>
      <w:fldChar w:fldCharType="separate"/>
    </w:r>
    <w:r w:rsidR="00154211" w:rsidRPr="00BB107B">
      <w:rPr>
        <w:rStyle w:val="PageNumber"/>
        <w:rFonts w:asciiTheme="majorBidi" w:hAnsiTheme="majorBidi" w:cstheme="majorBidi"/>
        <w:rtl/>
      </w:rPr>
      <w:t>1</w:t>
    </w:r>
    <w:r w:rsidR="00AF6E41" w:rsidRPr="00BB107B">
      <w:rPr>
        <w:rStyle w:val="PageNumber"/>
        <w:rFonts w:asciiTheme="majorBidi" w:hAnsiTheme="majorBidi" w:cstheme="majorBidi"/>
        <w:rtl/>
      </w:rPr>
      <w:fldChar w:fldCharType="end"/>
    </w:r>
    <w:r w:rsidRPr="00BB107B">
      <w:rPr>
        <w:rStyle w:val="PageNumber"/>
        <w:rFonts w:asciiTheme="majorBidi" w:hAnsiTheme="majorBidi" w:cstheme="majorBidi"/>
        <w:rtl/>
      </w:rPr>
      <w:t xml:space="preserve"> از</w:t>
    </w:r>
    <w:r w:rsidR="008E5560" w:rsidRPr="00BB107B">
      <w:rPr>
        <w:rStyle w:val="PageNumber"/>
        <w:rFonts w:asciiTheme="majorBidi" w:hAnsiTheme="majorBidi" w:cstheme="majorBidi"/>
        <w:rtl/>
      </w:rPr>
      <w:t xml:space="preserve"> </w:t>
    </w:r>
    <w:r w:rsidR="009E5938" w:rsidRPr="00BB107B">
      <w:rPr>
        <w:rStyle w:val="PageNumber"/>
        <w:rFonts w:asciiTheme="majorBidi" w:hAnsiTheme="majorBidi" w:cstheme="majorBidi"/>
        <w:rtl/>
      </w:rPr>
      <w:fldChar w:fldCharType="begin"/>
    </w:r>
    <w:r w:rsidRPr="00BB107B">
      <w:rPr>
        <w:rFonts w:asciiTheme="majorBidi" w:hAnsiTheme="majorBidi" w:cstheme="majorBidi"/>
        <w:rtl/>
      </w:rPr>
      <w:instrText xml:space="preserve"> </w:instrText>
    </w:r>
    <w:r w:rsidR="009E5938" w:rsidRPr="00BB107B">
      <w:rPr>
        <w:rStyle w:val="PageNumber"/>
        <w:rFonts w:asciiTheme="majorBidi" w:hAnsiTheme="majorBidi" w:cstheme="majorBidi"/>
      </w:rPr>
      <w:instrText xml:space="preserve">NUMPAGES </w:instrText>
    </w:r>
    <w:r w:rsidR="009E5938" w:rsidRPr="00BB107B">
      <w:rPr>
        <w:rStyle w:val="PageNumber"/>
        <w:rFonts w:asciiTheme="majorBidi" w:hAnsiTheme="majorBidi" w:cstheme="majorBidi"/>
        <w:rtl/>
      </w:rPr>
      <w:fldChar w:fldCharType="separate"/>
    </w:r>
    <w:r w:rsidR="00154211" w:rsidRPr="00BB107B">
      <w:rPr>
        <w:rStyle w:val="PageNumber"/>
        <w:rFonts w:asciiTheme="majorBidi" w:hAnsiTheme="majorBidi" w:cstheme="majorBidi"/>
        <w:rtl/>
      </w:rPr>
      <w:t>2</w:t>
    </w:r>
    <w:r w:rsidR="009E5938" w:rsidRPr="00BB107B">
      <w:rPr>
        <w:rStyle w:val="PageNumber"/>
        <w:rFonts w:asciiTheme="majorBidi" w:hAnsiTheme="majorBidi" w:cstheme="majorBidi"/>
        <w:rtl/>
      </w:rPr>
      <w:fldChar w:fldCharType="end"/>
    </w:r>
  </w:p>
  <w:p w14:paraId="082A9E0A" w14:textId="47E382CA" w:rsidR="00F779B0" w:rsidRPr="00BB107B" w:rsidRDefault="00F779B0">
    <w:pPr>
      <w:pStyle w:val="Footer"/>
      <w:bidi/>
      <w:rPr>
        <w:rFonts w:asciiTheme="majorBidi" w:hAnsiTheme="majorBidi" w:cstheme="majorBidi"/>
        <w:rtl/>
      </w:rPr>
    </w:pPr>
    <w:r w:rsidRPr="00BB107B">
      <w:rPr>
        <w:rStyle w:val="PageNumber"/>
        <w:rFonts w:asciiTheme="majorBidi" w:hAnsiTheme="majorBidi" w:cstheme="majorBidi"/>
        <w:rtl/>
      </w:rPr>
      <w:t xml:space="preserve">*این فورمه باید به خلاصه جلسه لایه </w:t>
    </w:r>
    <w:r w:rsidRPr="00BB107B">
      <w:rPr>
        <w:rStyle w:val="PageNumber"/>
        <w:rFonts w:asciiTheme="majorBidi" w:hAnsiTheme="majorBidi" w:cstheme="majorBidi"/>
      </w:rPr>
      <w:t>3 SAT</w:t>
    </w:r>
    <w:r w:rsidRPr="00BB107B">
      <w:rPr>
        <w:rStyle w:val="PageNumber"/>
        <w:rFonts w:asciiTheme="majorBidi" w:hAnsiTheme="majorBidi" w:cstheme="majorBidi"/>
        <w:rtl/>
      </w:rPr>
      <w:t xml:space="preserve"> ضمیمه شود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C554E" w14:textId="77777777" w:rsidR="00DD3FE4" w:rsidRDefault="00DD3FE4" w:rsidP="00FE6ADE">
      <w:pPr>
        <w:spacing w:after="0" w:line="240" w:lineRule="auto"/>
      </w:pPr>
      <w:r>
        <w:separator/>
      </w:r>
    </w:p>
  </w:footnote>
  <w:footnote w:type="continuationSeparator" w:id="0">
    <w:p w14:paraId="78F50975" w14:textId="77777777" w:rsidR="00DD3FE4" w:rsidRDefault="00DD3FE4" w:rsidP="00FE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22B4" w14:textId="202E1C0F" w:rsidR="00F779B0" w:rsidRPr="00AF6E41" w:rsidRDefault="00B20DD1" w:rsidP="00F779B0">
    <w:pPr>
      <w:suppressAutoHyphens/>
      <w:autoSpaceDN w:val="0"/>
      <w:bidi/>
      <w:spacing w:after="0" w:line="240" w:lineRule="auto"/>
      <w:jc w:val="center"/>
      <w:textAlignment w:val="baseline"/>
      <w:rPr>
        <w:rFonts w:ascii="Arial" w:hAnsi="Arial" w:cs="Arial"/>
        <w:b/>
        <w:rtl/>
      </w:rPr>
    </w:pPr>
    <w:r>
      <w:rPr>
        <w:rFonts w:ascii="Arial" w:hAnsi="Arial" w:hint="cs"/>
        <w:b/>
        <w:bCs/>
        <w:rtl/>
      </w:rPr>
      <w:t xml:space="preserve">تیم مساعدت متعلمین </w:t>
    </w:r>
    <w:r>
      <w:rPr>
        <w:rFonts w:ascii="Arial" w:hAnsi="Arial"/>
        <w:b/>
        <w:bCs/>
      </w:rPr>
      <w:t>APS MLSS</w:t>
    </w:r>
  </w:p>
  <w:p w14:paraId="447805BE" w14:textId="704EC802" w:rsidR="00F779B0" w:rsidRPr="009E5938" w:rsidRDefault="00B20DD1" w:rsidP="00F779B0">
    <w:pPr>
      <w:bidi/>
      <w:spacing w:after="0" w:line="240" w:lineRule="auto"/>
      <w:jc w:val="center"/>
      <w:rPr>
        <w:rFonts w:ascii="Arial" w:hAnsi="Arial" w:cs="Arial"/>
        <w:b/>
        <w:rtl/>
      </w:rPr>
    </w:pPr>
    <w:r>
      <w:rPr>
        <w:rFonts w:ascii="Arial" w:hAnsi="Arial" w:hint="cs"/>
        <w:b/>
        <w:bCs/>
        <w:rtl/>
      </w:rPr>
      <w:t xml:space="preserve">مکتوب دعوت/سروی جلسه والد/قیم </w:t>
    </w:r>
    <w:r>
      <w:rPr>
        <w:rFonts w:ascii="Arial" w:hAnsi="Arial"/>
        <w:b/>
        <w:bCs/>
      </w:rPr>
      <w:t>SAT</w:t>
    </w:r>
  </w:p>
  <w:p w14:paraId="74B1F560" w14:textId="77777777" w:rsidR="00F779B0" w:rsidRDefault="00F779B0" w:rsidP="00F779B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A70"/>
    <w:multiLevelType w:val="hybridMultilevel"/>
    <w:tmpl w:val="66A2E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B1C"/>
    <w:multiLevelType w:val="hybridMultilevel"/>
    <w:tmpl w:val="17683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985D95"/>
    <w:multiLevelType w:val="hybridMultilevel"/>
    <w:tmpl w:val="70FA8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41902"/>
    <w:multiLevelType w:val="hybridMultilevel"/>
    <w:tmpl w:val="AFFC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attachedTemplate r:id="rId1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41"/>
    <w:rsid w:val="000223EC"/>
    <w:rsid w:val="0002317C"/>
    <w:rsid w:val="00026CAE"/>
    <w:rsid w:val="00036967"/>
    <w:rsid w:val="00042C9A"/>
    <w:rsid w:val="00045DEE"/>
    <w:rsid w:val="00046B50"/>
    <w:rsid w:val="000555DE"/>
    <w:rsid w:val="000D01E5"/>
    <w:rsid w:val="000F1EC0"/>
    <w:rsid w:val="00132408"/>
    <w:rsid w:val="00136C5F"/>
    <w:rsid w:val="00145882"/>
    <w:rsid w:val="00154211"/>
    <w:rsid w:val="0019133A"/>
    <w:rsid w:val="001A5599"/>
    <w:rsid w:val="001C721D"/>
    <w:rsid w:val="001D31CD"/>
    <w:rsid w:val="001D7FBD"/>
    <w:rsid w:val="001E3F8E"/>
    <w:rsid w:val="001E5B8E"/>
    <w:rsid w:val="001F0A82"/>
    <w:rsid w:val="00212B45"/>
    <w:rsid w:val="00215A30"/>
    <w:rsid w:val="002202EC"/>
    <w:rsid w:val="002345B7"/>
    <w:rsid w:val="00236B33"/>
    <w:rsid w:val="00263B3F"/>
    <w:rsid w:val="0027638A"/>
    <w:rsid w:val="002C0812"/>
    <w:rsid w:val="002D28C2"/>
    <w:rsid w:val="002D77D6"/>
    <w:rsid w:val="0030695A"/>
    <w:rsid w:val="0031557B"/>
    <w:rsid w:val="00330A31"/>
    <w:rsid w:val="00332052"/>
    <w:rsid w:val="003804A6"/>
    <w:rsid w:val="003A54CF"/>
    <w:rsid w:val="003C36D7"/>
    <w:rsid w:val="004162DC"/>
    <w:rsid w:val="00421E95"/>
    <w:rsid w:val="0043009F"/>
    <w:rsid w:val="00433AE2"/>
    <w:rsid w:val="00443B2A"/>
    <w:rsid w:val="00447C69"/>
    <w:rsid w:val="00462C2A"/>
    <w:rsid w:val="004718CB"/>
    <w:rsid w:val="00490070"/>
    <w:rsid w:val="004910DF"/>
    <w:rsid w:val="00497204"/>
    <w:rsid w:val="004A0F8C"/>
    <w:rsid w:val="004C50D5"/>
    <w:rsid w:val="004C64DF"/>
    <w:rsid w:val="005029E0"/>
    <w:rsid w:val="00517532"/>
    <w:rsid w:val="0054455A"/>
    <w:rsid w:val="00561A3C"/>
    <w:rsid w:val="005C16DE"/>
    <w:rsid w:val="005D4207"/>
    <w:rsid w:val="005E0326"/>
    <w:rsid w:val="005E05F3"/>
    <w:rsid w:val="005E2186"/>
    <w:rsid w:val="005E68AC"/>
    <w:rsid w:val="00605CD7"/>
    <w:rsid w:val="00614633"/>
    <w:rsid w:val="00614916"/>
    <w:rsid w:val="00627366"/>
    <w:rsid w:val="00646C54"/>
    <w:rsid w:val="0065433D"/>
    <w:rsid w:val="0065613A"/>
    <w:rsid w:val="0069599E"/>
    <w:rsid w:val="006972E8"/>
    <w:rsid w:val="006A247E"/>
    <w:rsid w:val="006B3331"/>
    <w:rsid w:val="006B7546"/>
    <w:rsid w:val="006C03D1"/>
    <w:rsid w:val="006E6EDD"/>
    <w:rsid w:val="006F6134"/>
    <w:rsid w:val="007049F3"/>
    <w:rsid w:val="00725319"/>
    <w:rsid w:val="0073310F"/>
    <w:rsid w:val="00766E8F"/>
    <w:rsid w:val="00777588"/>
    <w:rsid w:val="007A00BA"/>
    <w:rsid w:val="007C1058"/>
    <w:rsid w:val="007F4073"/>
    <w:rsid w:val="00805BB1"/>
    <w:rsid w:val="00806FA8"/>
    <w:rsid w:val="00841731"/>
    <w:rsid w:val="008670F4"/>
    <w:rsid w:val="00867B3C"/>
    <w:rsid w:val="008719EE"/>
    <w:rsid w:val="00874394"/>
    <w:rsid w:val="00882D29"/>
    <w:rsid w:val="008949A0"/>
    <w:rsid w:val="008A5EE0"/>
    <w:rsid w:val="008A707E"/>
    <w:rsid w:val="008E5560"/>
    <w:rsid w:val="008E5E78"/>
    <w:rsid w:val="009003E2"/>
    <w:rsid w:val="0091690E"/>
    <w:rsid w:val="00941C4C"/>
    <w:rsid w:val="00977AD3"/>
    <w:rsid w:val="00986FB6"/>
    <w:rsid w:val="009C147F"/>
    <w:rsid w:val="009E17BE"/>
    <w:rsid w:val="009E5938"/>
    <w:rsid w:val="00A207DB"/>
    <w:rsid w:val="00A24351"/>
    <w:rsid w:val="00A32CBB"/>
    <w:rsid w:val="00A53777"/>
    <w:rsid w:val="00A857D3"/>
    <w:rsid w:val="00A935E8"/>
    <w:rsid w:val="00AA2D52"/>
    <w:rsid w:val="00AD01D0"/>
    <w:rsid w:val="00AE2F91"/>
    <w:rsid w:val="00AE36AC"/>
    <w:rsid w:val="00AF62AE"/>
    <w:rsid w:val="00AF6E41"/>
    <w:rsid w:val="00B079EF"/>
    <w:rsid w:val="00B20DD1"/>
    <w:rsid w:val="00B21449"/>
    <w:rsid w:val="00B276E1"/>
    <w:rsid w:val="00B3314D"/>
    <w:rsid w:val="00B508A6"/>
    <w:rsid w:val="00B77A8C"/>
    <w:rsid w:val="00B84E60"/>
    <w:rsid w:val="00B855DE"/>
    <w:rsid w:val="00B85BBB"/>
    <w:rsid w:val="00B90174"/>
    <w:rsid w:val="00B93E02"/>
    <w:rsid w:val="00B96589"/>
    <w:rsid w:val="00BB107B"/>
    <w:rsid w:val="00BB2348"/>
    <w:rsid w:val="00BE064F"/>
    <w:rsid w:val="00C27D27"/>
    <w:rsid w:val="00C50C9C"/>
    <w:rsid w:val="00C75A2A"/>
    <w:rsid w:val="00CB5600"/>
    <w:rsid w:val="00CB7550"/>
    <w:rsid w:val="00CC732A"/>
    <w:rsid w:val="00D0601C"/>
    <w:rsid w:val="00D2258B"/>
    <w:rsid w:val="00D24442"/>
    <w:rsid w:val="00D45200"/>
    <w:rsid w:val="00D577B2"/>
    <w:rsid w:val="00D735BB"/>
    <w:rsid w:val="00D75192"/>
    <w:rsid w:val="00D90C6C"/>
    <w:rsid w:val="00DA3509"/>
    <w:rsid w:val="00DD3FE4"/>
    <w:rsid w:val="00DD4BD0"/>
    <w:rsid w:val="00DE0487"/>
    <w:rsid w:val="00DF2BE5"/>
    <w:rsid w:val="00E045C8"/>
    <w:rsid w:val="00E10A57"/>
    <w:rsid w:val="00E44DBB"/>
    <w:rsid w:val="00E45A02"/>
    <w:rsid w:val="00E61491"/>
    <w:rsid w:val="00E6248A"/>
    <w:rsid w:val="00E96593"/>
    <w:rsid w:val="00EE66E4"/>
    <w:rsid w:val="00EF2203"/>
    <w:rsid w:val="00F33771"/>
    <w:rsid w:val="00F433A7"/>
    <w:rsid w:val="00F779B0"/>
    <w:rsid w:val="00F83E2D"/>
    <w:rsid w:val="00F8480B"/>
    <w:rsid w:val="00F8774E"/>
    <w:rsid w:val="00F95FA5"/>
    <w:rsid w:val="00FA126E"/>
    <w:rsid w:val="00FE4FC9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C6FA7"/>
  <w15:chartTrackingRefBased/>
  <w15:docId w15:val="{D5604C3A-5E7C-44E7-9E45-23AA1D73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2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62DC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5192"/>
    <w:rPr>
      <w:color w:val="808080"/>
    </w:rPr>
  </w:style>
  <w:style w:type="paragraph" w:styleId="ListParagraph">
    <w:name w:val="List Paragraph"/>
    <w:basedOn w:val="Normal"/>
    <w:uiPriority w:val="34"/>
    <w:qFormat/>
    <w:rsid w:val="00B96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DE"/>
  </w:style>
  <w:style w:type="paragraph" w:styleId="Footer">
    <w:name w:val="footer"/>
    <w:basedOn w:val="Normal"/>
    <w:link w:val="Foot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DE"/>
  </w:style>
  <w:style w:type="character" w:styleId="PageNumber">
    <w:name w:val="page number"/>
    <w:basedOn w:val="DefaultParagraphFont"/>
    <w:rsid w:val="00AF6E41"/>
  </w:style>
  <w:style w:type="table" w:styleId="TableGrid">
    <w:name w:val="Table Grid"/>
    <w:basedOn w:val="TableNormal"/>
    <w:rsid w:val="004718C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Academic%20LD%20Referral%20Forms\R04_Initial_SAT_Meeting_Parent_Letter_and_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Settings\e026547\Desktop\Academic LD Referral Forms\R04_Initial_SAT_Meeting_Parent_Letter_and_Survey.dot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</dc:title>
  <dc:subject/>
  <cp:keywords/>
  <cp:lastModifiedBy>Microsoft Office User</cp:lastModifiedBy>
  <cp:revision>4</cp:revision>
  <cp:lastPrinted>2015-08-12T14:42:00Z</cp:lastPrinted>
  <dcterms:created xsi:type="dcterms:W3CDTF">2022-05-17T17:03:00Z</dcterms:created>
  <dcterms:modified xsi:type="dcterms:W3CDTF">2022-05-18T19:16:00Z</dcterms:modified>
</cp:coreProperties>
</file>