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AF4A" w14:textId="77777777" w:rsidR="004162DC" w:rsidRPr="00AF6E41" w:rsidRDefault="004162DC" w:rsidP="00FE6ADE">
      <w:pPr>
        <w:spacing w:after="0"/>
        <w:rPr>
          <w:rFonts w:ascii="Arial" w:hAnsi="Arial" w:cs="Arial"/>
        </w:rPr>
      </w:pPr>
      <w:r w:rsidRPr="00AF6E41">
        <w:rPr>
          <w:rFonts w:ascii="Arial" w:hAnsi="Arial" w:cs="Arial"/>
        </w:rPr>
        <w:t>Date</w:t>
      </w:r>
      <w:r w:rsidR="001E3F8E" w:rsidRPr="00AF6E41">
        <w:rPr>
          <w:rFonts w:ascii="Arial" w:hAnsi="Arial" w:cs="Arial"/>
        </w:rPr>
        <w:t>:</w:t>
      </w:r>
      <w:r w:rsidR="00D75192" w:rsidRPr="00AF6E41">
        <w:rPr>
          <w:rFonts w:ascii="Arial" w:hAnsi="Arial" w:cs="Arial"/>
        </w:rPr>
        <w:t xml:space="preserve"> </w:t>
      </w:r>
      <w:bookmarkStart w:id="0" w:name="Text2"/>
      <w:r w:rsidR="002202EC" w:rsidRPr="00AF6E41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/>
            <w:textInput/>
          </w:ffData>
        </w:fldChar>
      </w:r>
      <w:r w:rsidR="002202EC" w:rsidRPr="00AF6E41">
        <w:rPr>
          <w:rFonts w:ascii="Arial" w:hAnsi="Arial" w:cs="Arial"/>
          <w:u w:val="single"/>
        </w:rPr>
        <w:instrText xml:space="preserve"> FORMTEXT </w:instrText>
      </w:r>
      <w:r w:rsidR="002202EC" w:rsidRPr="00AF6E41">
        <w:rPr>
          <w:rFonts w:ascii="Arial" w:hAnsi="Arial" w:cs="Arial"/>
          <w:u w:val="single"/>
        </w:rPr>
      </w:r>
      <w:r w:rsidR="002202EC" w:rsidRPr="00AF6E41">
        <w:rPr>
          <w:rFonts w:ascii="Arial" w:hAnsi="Arial" w:cs="Arial"/>
          <w:u w:val="single"/>
        </w:rPr>
        <w:fldChar w:fldCharType="separate"/>
      </w:r>
      <w:r w:rsidR="002202EC" w:rsidRPr="00AF6E41">
        <w:rPr>
          <w:rFonts w:ascii="Arial" w:hAnsi="Arial" w:cs="Arial"/>
          <w:noProof/>
          <w:u w:val="single"/>
        </w:rPr>
        <w:t> </w:t>
      </w:r>
      <w:r w:rsidR="002202EC" w:rsidRPr="00AF6E41">
        <w:rPr>
          <w:rFonts w:ascii="Arial" w:hAnsi="Arial" w:cs="Arial"/>
          <w:noProof/>
          <w:u w:val="single"/>
        </w:rPr>
        <w:t> </w:t>
      </w:r>
      <w:r w:rsidR="002202EC" w:rsidRPr="00AF6E41">
        <w:rPr>
          <w:rFonts w:ascii="Arial" w:hAnsi="Arial" w:cs="Arial"/>
          <w:noProof/>
          <w:u w:val="single"/>
        </w:rPr>
        <w:t> </w:t>
      </w:r>
      <w:r w:rsidR="002202EC" w:rsidRPr="00AF6E41">
        <w:rPr>
          <w:rFonts w:ascii="Arial" w:hAnsi="Arial" w:cs="Arial"/>
          <w:noProof/>
          <w:u w:val="single"/>
        </w:rPr>
        <w:t> </w:t>
      </w:r>
      <w:r w:rsidR="002202EC" w:rsidRPr="00AF6E41">
        <w:rPr>
          <w:rFonts w:ascii="Arial" w:hAnsi="Arial" w:cs="Arial"/>
          <w:noProof/>
          <w:u w:val="single"/>
        </w:rPr>
        <w:t> </w:t>
      </w:r>
      <w:r w:rsidR="002202EC" w:rsidRPr="00AF6E41">
        <w:rPr>
          <w:rFonts w:ascii="Arial" w:hAnsi="Arial" w:cs="Arial"/>
          <w:u w:val="single"/>
        </w:rPr>
        <w:fldChar w:fldCharType="end"/>
      </w:r>
      <w:bookmarkEnd w:id="0"/>
      <w:r w:rsidR="00D75192" w:rsidRPr="00AF6E41">
        <w:rPr>
          <w:rFonts w:ascii="Arial" w:hAnsi="Arial" w:cs="Arial"/>
        </w:rPr>
        <w:t xml:space="preserve"> </w:t>
      </w:r>
      <w:r w:rsidRPr="00AF6E41">
        <w:rPr>
          <w:rFonts w:ascii="Arial" w:hAnsi="Arial" w:cs="Arial"/>
        </w:rPr>
        <w:t xml:space="preserve"> </w:t>
      </w:r>
    </w:p>
    <w:p w14:paraId="79A291CE" w14:textId="77777777" w:rsidR="00CB5600" w:rsidRPr="00AF6E41" w:rsidRDefault="00CB5600" w:rsidP="00FE6ADE">
      <w:pPr>
        <w:spacing w:after="0"/>
        <w:rPr>
          <w:rFonts w:ascii="Arial" w:hAnsi="Arial" w:cs="Arial"/>
        </w:rPr>
      </w:pPr>
    </w:p>
    <w:p w14:paraId="6CC08990" w14:textId="35DC2B19" w:rsidR="00AF6E41" w:rsidRDefault="004162DC">
      <w:pPr>
        <w:rPr>
          <w:rFonts w:ascii="Arial" w:hAnsi="Arial" w:cs="Arial"/>
        </w:rPr>
      </w:pPr>
      <w:r w:rsidRPr="00AF6E41">
        <w:rPr>
          <w:rFonts w:ascii="Arial" w:hAnsi="Arial" w:cs="Arial"/>
        </w:rPr>
        <w:t>Dear Parent</w:t>
      </w:r>
      <w:r w:rsidR="00B20DD1">
        <w:rPr>
          <w:rFonts w:ascii="Arial" w:hAnsi="Arial" w:cs="Arial"/>
        </w:rPr>
        <w:t>(</w:t>
      </w:r>
      <w:r w:rsidRPr="00AF6E41">
        <w:rPr>
          <w:rFonts w:ascii="Arial" w:hAnsi="Arial" w:cs="Arial"/>
        </w:rPr>
        <w:t>s</w:t>
      </w:r>
      <w:r w:rsidR="00B20DD1">
        <w:rPr>
          <w:rFonts w:ascii="Arial" w:hAnsi="Arial" w:cs="Arial"/>
        </w:rPr>
        <w:t>)/Guardian</w:t>
      </w:r>
      <w:r w:rsidRPr="00AF6E41">
        <w:rPr>
          <w:rFonts w:ascii="Arial" w:hAnsi="Arial" w:cs="Arial"/>
        </w:rPr>
        <w:t xml:space="preserve"> of</w:t>
      </w:r>
      <w:r w:rsidR="00D75192" w:rsidRPr="00AF6E41">
        <w:rPr>
          <w:rFonts w:ascii="Arial" w:hAnsi="Arial" w:cs="Arial"/>
        </w:rPr>
        <w:t xml:space="preserve"> </w:t>
      </w:r>
      <w:r w:rsidR="004718CB">
        <w:rPr>
          <w:rFonts w:ascii="Arial" w:hAnsi="Arial" w:cs="Arial"/>
        </w:rPr>
        <w:t xml:space="preserve"> </w:t>
      </w:r>
      <w:r w:rsidR="00E61491" w:rsidRPr="00AF6E41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75192" w:rsidRPr="00AF6E41">
        <w:rPr>
          <w:rFonts w:ascii="Arial" w:hAnsi="Arial" w:cs="Arial"/>
          <w:u w:val="single"/>
        </w:rPr>
        <w:instrText xml:space="preserve"> FORMTEXT </w:instrText>
      </w:r>
      <w:r w:rsidR="00E61491" w:rsidRPr="00AF6E41">
        <w:rPr>
          <w:rFonts w:ascii="Arial" w:hAnsi="Arial" w:cs="Arial"/>
          <w:u w:val="single"/>
        </w:rPr>
      </w:r>
      <w:r w:rsidR="00E61491" w:rsidRPr="00AF6E41">
        <w:rPr>
          <w:rFonts w:ascii="Arial" w:hAnsi="Arial" w:cs="Arial"/>
          <w:u w:val="single"/>
        </w:rPr>
        <w:fldChar w:fldCharType="separate"/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E61491" w:rsidRPr="00AF6E41">
        <w:rPr>
          <w:rFonts w:ascii="Arial" w:hAnsi="Arial" w:cs="Arial"/>
          <w:u w:val="single"/>
        </w:rPr>
        <w:fldChar w:fldCharType="end"/>
      </w:r>
      <w:bookmarkEnd w:id="1"/>
      <w:r w:rsidRPr="00AF6E41">
        <w:rPr>
          <w:rFonts w:ascii="Arial" w:hAnsi="Arial" w:cs="Arial"/>
        </w:rPr>
        <w:t>,</w:t>
      </w:r>
    </w:p>
    <w:p w14:paraId="316A51B9" w14:textId="08E5C840" w:rsidR="00236B33" w:rsidRPr="00AF6E41" w:rsidRDefault="00236B33">
      <w:pPr>
        <w:rPr>
          <w:rFonts w:ascii="Arial" w:hAnsi="Arial" w:cs="Arial"/>
        </w:rPr>
      </w:pPr>
      <w:r w:rsidRPr="00AF6E41">
        <w:rPr>
          <w:rFonts w:ascii="Arial" w:hAnsi="Arial" w:cs="Arial"/>
        </w:rPr>
        <w:t>I would like to invite you to a meeting on</w:t>
      </w:r>
      <w:r w:rsidR="0030695A" w:rsidRPr="00AF6E41">
        <w:rPr>
          <w:rFonts w:ascii="Arial" w:hAnsi="Arial" w:cs="Arial"/>
        </w:rPr>
        <w:t xml:space="preserve"> </w:t>
      </w:r>
      <w:r w:rsidR="00E61491" w:rsidRPr="00AF6E41">
        <w:rPr>
          <w:rFonts w:ascii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75192" w:rsidRPr="00AF6E41">
        <w:rPr>
          <w:rFonts w:ascii="Arial" w:hAnsi="Arial" w:cs="Arial"/>
          <w:u w:val="single"/>
        </w:rPr>
        <w:instrText xml:space="preserve"> FORMTEXT </w:instrText>
      </w:r>
      <w:r w:rsidR="00E61491" w:rsidRPr="00AF6E41">
        <w:rPr>
          <w:rFonts w:ascii="Arial" w:hAnsi="Arial" w:cs="Arial"/>
          <w:u w:val="single"/>
        </w:rPr>
      </w:r>
      <w:r w:rsidR="00E61491" w:rsidRPr="00AF6E41">
        <w:rPr>
          <w:rFonts w:ascii="Arial" w:hAnsi="Arial" w:cs="Arial"/>
          <w:u w:val="single"/>
        </w:rPr>
        <w:fldChar w:fldCharType="separate"/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E61491" w:rsidRPr="00AF6E41">
        <w:rPr>
          <w:rFonts w:ascii="Arial" w:hAnsi="Arial" w:cs="Arial"/>
          <w:u w:val="single"/>
        </w:rPr>
        <w:fldChar w:fldCharType="end"/>
      </w:r>
      <w:bookmarkEnd w:id="2"/>
      <w:r w:rsidR="00CC732A">
        <w:rPr>
          <w:rFonts w:ascii="Arial" w:hAnsi="Arial" w:cs="Arial"/>
        </w:rPr>
        <w:t xml:space="preserve"> </w:t>
      </w:r>
      <w:r w:rsidRPr="00AF6E41">
        <w:rPr>
          <w:rFonts w:ascii="Arial" w:hAnsi="Arial" w:cs="Arial"/>
        </w:rPr>
        <w:t>a</w:t>
      </w:r>
      <w:r w:rsidR="00E6248A" w:rsidRPr="00AF6E41">
        <w:rPr>
          <w:rFonts w:ascii="Arial" w:hAnsi="Arial" w:cs="Arial"/>
        </w:rPr>
        <w:t xml:space="preserve">t </w:t>
      </w:r>
      <w:r w:rsidR="00E61491" w:rsidRPr="00AF6E41">
        <w:rPr>
          <w:rFonts w:ascii="Arial" w:hAnsi="Arial"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D75192" w:rsidRPr="00AF6E41">
        <w:rPr>
          <w:rFonts w:ascii="Arial" w:hAnsi="Arial" w:cs="Arial"/>
          <w:u w:val="single"/>
        </w:rPr>
        <w:instrText xml:space="preserve"> FORMTEXT </w:instrText>
      </w:r>
      <w:r w:rsidR="00E61491" w:rsidRPr="00AF6E41">
        <w:rPr>
          <w:rFonts w:ascii="Arial" w:hAnsi="Arial" w:cs="Arial"/>
          <w:u w:val="single"/>
        </w:rPr>
      </w:r>
      <w:r w:rsidR="00E61491" w:rsidRPr="00AF6E41">
        <w:rPr>
          <w:rFonts w:ascii="Arial" w:hAnsi="Arial" w:cs="Arial"/>
          <w:u w:val="single"/>
        </w:rPr>
        <w:fldChar w:fldCharType="separate"/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D75192" w:rsidRPr="00AF6E41">
        <w:rPr>
          <w:rFonts w:ascii="Arial" w:hAnsi="Arial" w:cs="Arial"/>
          <w:noProof/>
          <w:u w:val="single"/>
        </w:rPr>
        <w:t> </w:t>
      </w:r>
      <w:r w:rsidR="00E61491" w:rsidRPr="00AF6E41">
        <w:rPr>
          <w:rFonts w:ascii="Arial" w:hAnsi="Arial" w:cs="Arial"/>
          <w:u w:val="single"/>
        </w:rPr>
        <w:fldChar w:fldCharType="end"/>
      </w:r>
      <w:bookmarkEnd w:id="3"/>
      <w:r w:rsidR="002D77D6" w:rsidRPr="00AF6E41">
        <w:rPr>
          <w:rFonts w:ascii="Arial" w:hAnsi="Arial" w:cs="Arial"/>
        </w:rPr>
        <w:t>.</w:t>
      </w:r>
      <w:r w:rsidRPr="00AF6E41">
        <w:rPr>
          <w:rFonts w:ascii="Arial" w:hAnsi="Arial" w:cs="Arial"/>
        </w:rPr>
        <w:t xml:space="preserve">  The purpose of this meeting is to sha</w:t>
      </w:r>
      <w:r w:rsidR="00CC732A">
        <w:rPr>
          <w:rFonts w:ascii="Arial" w:hAnsi="Arial" w:cs="Arial"/>
        </w:rPr>
        <w:t>re information about your child</w:t>
      </w:r>
      <w:r w:rsidR="00B20DD1">
        <w:rPr>
          <w:rFonts w:ascii="Arial" w:hAnsi="Arial" w:cs="Arial"/>
        </w:rPr>
        <w:t xml:space="preserve"> </w:t>
      </w:r>
      <w:r w:rsidRPr="00AF6E41">
        <w:rPr>
          <w:rFonts w:ascii="Arial" w:hAnsi="Arial" w:cs="Arial"/>
        </w:rPr>
        <w:t xml:space="preserve">and to discuss </w:t>
      </w:r>
      <w:r w:rsidR="00B20DD1">
        <w:rPr>
          <w:rFonts w:ascii="Arial" w:hAnsi="Arial" w:cs="Arial"/>
        </w:rPr>
        <w:t>the outcome of</w:t>
      </w:r>
      <w:r w:rsidRPr="00AF6E41">
        <w:rPr>
          <w:rFonts w:ascii="Arial" w:hAnsi="Arial" w:cs="Arial"/>
        </w:rPr>
        <w:t xml:space="preserve"> </w:t>
      </w:r>
      <w:r w:rsidR="00B20DD1">
        <w:rPr>
          <w:rFonts w:ascii="Arial" w:hAnsi="Arial" w:cs="Arial"/>
        </w:rPr>
        <w:t xml:space="preserve">the current Multi-Layer System of Support (MLSS) Intervention Plan(s). It is vital that you attend this meeting, the Student Assistance Team (SAT) cannot make educational decisions without your attendance. </w:t>
      </w:r>
      <w:r w:rsidRPr="00AF6E41">
        <w:rPr>
          <w:rFonts w:ascii="Arial" w:hAnsi="Arial" w:cs="Arial"/>
        </w:rPr>
        <w:t>If this time is not convenient for you, we will work with you to find a time that is better for you.</w:t>
      </w:r>
    </w:p>
    <w:p w14:paraId="56CDFC26" w14:textId="3F602D6B" w:rsidR="00236B33" w:rsidRPr="00AF6E41" w:rsidRDefault="003A54CF">
      <w:pPr>
        <w:rPr>
          <w:rFonts w:ascii="Arial" w:hAnsi="Arial" w:cs="Arial"/>
        </w:rPr>
      </w:pPr>
      <w:r w:rsidRPr="00AF6E41">
        <w:rPr>
          <w:rFonts w:ascii="Arial" w:hAnsi="Arial" w:cs="Arial"/>
        </w:rPr>
        <w:t xml:space="preserve">The school has a </w:t>
      </w:r>
      <w:r w:rsidR="00B20DD1">
        <w:rPr>
          <w:rFonts w:ascii="Arial" w:hAnsi="Arial" w:cs="Arial"/>
        </w:rPr>
        <w:t xml:space="preserve">Student Assistance Team </w:t>
      </w:r>
      <w:r w:rsidRPr="00AF6E41">
        <w:rPr>
          <w:rFonts w:ascii="Arial" w:hAnsi="Arial" w:cs="Arial"/>
        </w:rPr>
        <w:t xml:space="preserve">whose purpose is to review the educational needs and progress of any student who may require additional educational support.  </w:t>
      </w:r>
      <w:r w:rsidR="00236B33" w:rsidRPr="00AF6E41">
        <w:rPr>
          <w:rFonts w:ascii="Arial" w:hAnsi="Arial" w:cs="Arial"/>
        </w:rPr>
        <w:t xml:space="preserve">Staff members </w:t>
      </w:r>
      <w:r w:rsidRPr="00AF6E41">
        <w:rPr>
          <w:rFonts w:ascii="Arial" w:hAnsi="Arial" w:cs="Arial"/>
        </w:rPr>
        <w:t>who</w:t>
      </w:r>
      <w:r w:rsidR="00236B33" w:rsidRPr="00AF6E41">
        <w:rPr>
          <w:rFonts w:ascii="Arial" w:hAnsi="Arial" w:cs="Arial"/>
        </w:rPr>
        <w:t xml:space="preserve"> work with your child will be at this meeting.  The team will review existing data and determine if additional support </w:t>
      </w:r>
      <w:r w:rsidR="00B20DD1">
        <w:rPr>
          <w:rFonts w:ascii="Arial" w:hAnsi="Arial" w:cs="Arial"/>
        </w:rPr>
        <w:t xml:space="preserve">including an evaluation for Special Education </w:t>
      </w:r>
      <w:r w:rsidR="00236B33" w:rsidRPr="00AF6E41">
        <w:rPr>
          <w:rFonts w:ascii="Arial" w:hAnsi="Arial" w:cs="Arial"/>
        </w:rPr>
        <w:t>is</w:t>
      </w:r>
      <w:r w:rsidR="00B20DD1">
        <w:rPr>
          <w:rFonts w:ascii="Arial" w:hAnsi="Arial" w:cs="Arial"/>
        </w:rPr>
        <w:t xml:space="preserve"> </w:t>
      </w:r>
      <w:r w:rsidR="00236B33" w:rsidRPr="00AF6E41">
        <w:rPr>
          <w:rFonts w:ascii="Arial" w:hAnsi="Arial" w:cs="Arial"/>
        </w:rPr>
        <w:t>necessary.  If there is anyone you would specifically like to attend from school or elsewhere, please let us know.</w:t>
      </w:r>
    </w:p>
    <w:p w14:paraId="7241EFFA" w14:textId="283D9467" w:rsidR="004718CB" w:rsidRDefault="00236B33">
      <w:pPr>
        <w:rPr>
          <w:rFonts w:ascii="Arial" w:hAnsi="Arial" w:cs="Arial"/>
        </w:rPr>
      </w:pPr>
      <w:r w:rsidRPr="00AF6E41">
        <w:rPr>
          <w:rFonts w:ascii="Arial" w:hAnsi="Arial" w:cs="Arial"/>
        </w:rPr>
        <w:t>If you have questions or concerns, please do not hesitate to call me.</w:t>
      </w:r>
      <w:r w:rsidR="004718CB">
        <w:rPr>
          <w:rFonts w:ascii="Arial" w:hAnsi="Arial" w:cs="Arial"/>
        </w:rPr>
        <w:t xml:space="preserve"> </w:t>
      </w:r>
    </w:p>
    <w:p w14:paraId="66A0514A" w14:textId="77777777" w:rsidR="00CC732A" w:rsidRDefault="00236B33" w:rsidP="002D77D6">
      <w:pPr>
        <w:rPr>
          <w:rFonts w:ascii="Arial" w:hAnsi="Arial" w:cs="Arial"/>
        </w:rPr>
      </w:pPr>
      <w:r w:rsidRPr="00AF6E41">
        <w:rPr>
          <w:rFonts w:ascii="Arial" w:hAnsi="Arial" w:cs="Arial"/>
        </w:rPr>
        <w:t>Sincerely,</w:t>
      </w:r>
    </w:p>
    <w:p w14:paraId="2F5B6D4F" w14:textId="6B42095E" w:rsidR="00E6248A" w:rsidRPr="00B20DD1" w:rsidRDefault="00B20DD1" w:rsidP="002D77D6">
      <w:pPr>
        <w:rPr>
          <w:rFonts w:ascii="Arial" w:hAnsi="Arial" w:cs="Arial"/>
        </w:rPr>
      </w:pPr>
      <w:r w:rsidRPr="00B20DD1">
        <w:rPr>
          <w:rFonts w:ascii="Arial" w:hAnsi="Arial" w:cs="Arial"/>
        </w:rPr>
        <w:t>SAT Chair</w:t>
      </w:r>
      <w:r>
        <w:rPr>
          <w:rFonts w:ascii="Arial" w:hAnsi="Arial" w:cs="Arial"/>
        </w:rPr>
        <w:t>’s Name</w:t>
      </w:r>
      <w:r w:rsidRPr="00B20DD1">
        <w:rPr>
          <w:rFonts w:ascii="Arial" w:hAnsi="Arial" w:cs="Arial"/>
        </w:rPr>
        <w:t xml:space="preserve">: </w:t>
      </w:r>
      <w:r w:rsidR="00CC732A" w:rsidRPr="00B20DD1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C732A" w:rsidRPr="00B20DD1">
        <w:rPr>
          <w:rFonts w:ascii="Arial" w:hAnsi="Arial" w:cs="Arial"/>
        </w:rPr>
        <w:instrText xml:space="preserve"> FORMTEXT </w:instrText>
      </w:r>
      <w:r w:rsidR="00CC732A" w:rsidRPr="00B20DD1">
        <w:rPr>
          <w:rFonts w:ascii="Arial" w:hAnsi="Arial" w:cs="Arial"/>
        </w:rPr>
      </w:r>
      <w:r w:rsidR="00CC732A" w:rsidRPr="00B20DD1">
        <w:rPr>
          <w:rFonts w:ascii="Arial" w:hAnsi="Arial" w:cs="Arial"/>
        </w:rPr>
        <w:fldChar w:fldCharType="separate"/>
      </w:r>
      <w:r w:rsidR="00CC732A" w:rsidRPr="00B20DD1">
        <w:rPr>
          <w:rFonts w:ascii="Arial" w:hAnsi="Arial" w:cs="Arial"/>
          <w:noProof/>
        </w:rPr>
        <w:t> </w:t>
      </w:r>
      <w:r w:rsidR="00CC732A" w:rsidRPr="00B20DD1">
        <w:rPr>
          <w:rFonts w:ascii="Arial" w:hAnsi="Arial" w:cs="Arial"/>
          <w:noProof/>
        </w:rPr>
        <w:t> </w:t>
      </w:r>
      <w:r w:rsidR="00CC732A" w:rsidRPr="00B20DD1">
        <w:rPr>
          <w:rFonts w:ascii="Arial" w:hAnsi="Arial" w:cs="Arial"/>
          <w:noProof/>
        </w:rPr>
        <w:t> </w:t>
      </w:r>
      <w:r w:rsidR="00CC732A" w:rsidRPr="00B20DD1">
        <w:rPr>
          <w:rFonts w:ascii="Arial" w:hAnsi="Arial" w:cs="Arial"/>
          <w:noProof/>
        </w:rPr>
        <w:t> </w:t>
      </w:r>
      <w:r w:rsidR="00CC732A" w:rsidRPr="00B20DD1">
        <w:rPr>
          <w:rFonts w:ascii="Arial" w:hAnsi="Arial" w:cs="Arial"/>
          <w:noProof/>
        </w:rPr>
        <w:t> </w:t>
      </w:r>
      <w:r w:rsidR="00CC732A" w:rsidRPr="00B20DD1">
        <w:rPr>
          <w:rFonts w:ascii="Arial" w:hAnsi="Arial" w:cs="Arial"/>
        </w:rPr>
        <w:fldChar w:fldCharType="end"/>
      </w:r>
    </w:p>
    <w:p w14:paraId="3E709C15" w14:textId="68686B3B" w:rsidR="004718CB" w:rsidRDefault="00B20DD1" w:rsidP="00B20DD1">
      <w:pPr>
        <w:rPr>
          <w:rFonts w:ascii="Arial" w:hAnsi="Arial" w:cs="Arial"/>
        </w:rPr>
      </w:pPr>
      <w:r w:rsidRPr="00B20DD1">
        <w:rPr>
          <w:rFonts w:ascii="Arial" w:hAnsi="Arial" w:cs="Arial"/>
        </w:rPr>
        <w:t xml:space="preserve">Phone Number: </w:t>
      </w:r>
      <w:r w:rsidRPr="00B20DD1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B20DD1">
        <w:rPr>
          <w:rFonts w:ascii="Arial" w:hAnsi="Arial" w:cs="Arial"/>
        </w:rPr>
        <w:instrText xml:space="preserve"> FORMTEXT </w:instrText>
      </w:r>
      <w:r w:rsidRPr="00B20DD1">
        <w:rPr>
          <w:rFonts w:ascii="Arial" w:hAnsi="Arial" w:cs="Arial"/>
        </w:rPr>
      </w:r>
      <w:r w:rsidRPr="00B20DD1">
        <w:rPr>
          <w:rFonts w:ascii="Arial" w:hAnsi="Arial" w:cs="Arial"/>
        </w:rPr>
        <w:fldChar w:fldCharType="separate"/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</w:rPr>
        <w:fldChar w:fldCharType="end"/>
      </w:r>
    </w:p>
    <w:p w14:paraId="08E69ED0" w14:textId="33451B3B" w:rsidR="00B20DD1" w:rsidRPr="00AF6E41" w:rsidRDefault="00B20DD1" w:rsidP="00B20D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School Name: </w:t>
      </w:r>
      <w:r w:rsidRPr="00B20DD1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B20DD1">
        <w:rPr>
          <w:rFonts w:ascii="Arial" w:hAnsi="Arial" w:cs="Arial"/>
        </w:rPr>
        <w:instrText xml:space="preserve"> FORMTEXT </w:instrText>
      </w:r>
      <w:r w:rsidRPr="00B20DD1">
        <w:rPr>
          <w:rFonts w:ascii="Arial" w:hAnsi="Arial" w:cs="Arial"/>
        </w:rPr>
      </w:r>
      <w:r w:rsidRPr="00B20DD1">
        <w:rPr>
          <w:rFonts w:ascii="Arial" w:hAnsi="Arial" w:cs="Arial"/>
        </w:rPr>
        <w:fldChar w:fldCharType="separate"/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  <w:noProof/>
        </w:rPr>
        <w:t> </w:t>
      </w:r>
      <w:r w:rsidRPr="00B20DD1">
        <w:rPr>
          <w:rFonts w:ascii="Arial" w:hAnsi="Arial" w:cs="Arial"/>
        </w:rPr>
        <w:fldChar w:fldCharType="end"/>
      </w:r>
    </w:p>
    <w:p w14:paraId="01209F2F" w14:textId="77777777" w:rsidR="003A54CF" w:rsidRPr="00AF6E41" w:rsidRDefault="003A54CF" w:rsidP="002D77D6">
      <w:pPr>
        <w:rPr>
          <w:rFonts w:ascii="Arial" w:hAnsi="Arial" w:cs="Arial"/>
          <w:u w:val="single"/>
        </w:rPr>
      </w:pPr>
    </w:p>
    <w:p w14:paraId="7A330CD4" w14:textId="4EA020E1" w:rsidR="00B508A6" w:rsidRDefault="00B20DD1" w:rsidP="00B508A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Meeting Information/Location</w:t>
      </w:r>
    </w:p>
    <w:p w14:paraId="13801E13" w14:textId="0DD42F08" w:rsidR="00B508A6" w:rsidRDefault="00B20DD1" w:rsidP="00B508A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Virtual Meeting </w:t>
      </w:r>
      <w:r w:rsidR="00B508A6">
        <w:rPr>
          <w:rFonts w:ascii="Arial" w:hAnsi="Arial" w:cs="Arial"/>
        </w:rPr>
        <w:t xml:space="preserve">Link: </w:t>
      </w:r>
      <w:r w:rsidR="00B508A6" w:rsidRPr="001D31CD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B508A6" w:rsidRPr="001D31CD">
        <w:rPr>
          <w:rFonts w:ascii="Arial" w:hAnsi="Arial" w:cs="Arial"/>
        </w:rPr>
        <w:instrText xml:space="preserve"> FORMTEXT </w:instrText>
      </w:r>
      <w:r w:rsidR="00B508A6" w:rsidRPr="001D31CD">
        <w:rPr>
          <w:rFonts w:ascii="Arial" w:hAnsi="Arial" w:cs="Arial"/>
        </w:rPr>
      </w:r>
      <w:r w:rsidR="00B508A6" w:rsidRPr="001D31CD">
        <w:rPr>
          <w:rFonts w:ascii="Arial" w:hAnsi="Arial" w:cs="Arial"/>
        </w:rPr>
        <w:fldChar w:fldCharType="separate"/>
      </w:r>
      <w:r w:rsidR="00B508A6" w:rsidRPr="001D31CD">
        <w:rPr>
          <w:rFonts w:ascii="Arial" w:hAnsi="Arial" w:cs="Arial"/>
          <w:noProof/>
        </w:rPr>
        <w:t> </w:t>
      </w:r>
      <w:r w:rsidR="00B508A6" w:rsidRPr="001D31CD">
        <w:rPr>
          <w:rFonts w:ascii="Arial" w:hAnsi="Arial" w:cs="Arial"/>
          <w:noProof/>
        </w:rPr>
        <w:t> </w:t>
      </w:r>
      <w:r w:rsidR="00B508A6" w:rsidRPr="001D31CD">
        <w:rPr>
          <w:rFonts w:ascii="Arial" w:hAnsi="Arial" w:cs="Arial"/>
          <w:noProof/>
        </w:rPr>
        <w:t> </w:t>
      </w:r>
      <w:r w:rsidR="00B508A6" w:rsidRPr="001D31CD">
        <w:rPr>
          <w:rFonts w:ascii="Arial" w:hAnsi="Arial" w:cs="Arial"/>
          <w:noProof/>
        </w:rPr>
        <w:t> </w:t>
      </w:r>
      <w:r w:rsidR="00B508A6" w:rsidRPr="001D31CD">
        <w:rPr>
          <w:rFonts w:ascii="Arial" w:hAnsi="Arial" w:cs="Arial"/>
          <w:noProof/>
        </w:rPr>
        <w:t> </w:t>
      </w:r>
      <w:r w:rsidR="00B508A6" w:rsidRPr="001D31CD">
        <w:rPr>
          <w:rFonts w:ascii="Arial" w:hAnsi="Arial" w:cs="Arial"/>
        </w:rPr>
        <w:fldChar w:fldCharType="end"/>
      </w:r>
    </w:p>
    <w:p w14:paraId="350E7886" w14:textId="06ED4943" w:rsidR="00B508A6" w:rsidRPr="00AF6E41" w:rsidRDefault="00B508A6" w:rsidP="00B508A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Phone </w:t>
      </w:r>
      <w:r w:rsidR="00B20DD1">
        <w:rPr>
          <w:rFonts w:ascii="Arial" w:hAnsi="Arial" w:cs="Arial"/>
        </w:rPr>
        <w:t>Number</w:t>
      </w:r>
      <w:r>
        <w:rPr>
          <w:rFonts w:ascii="Arial" w:hAnsi="Arial" w:cs="Arial"/>
        </w:rPr>
        <w:t xml:space="preserve"> to Meeting: </w:t>
      </w:r>
      <w:r w:rsidRPr="001D31CD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D31CD">
        <w:rPr>
          <w:rFonts w:ascii="Arial" w:hAnsi="Arial" w:cs="Arial"/>
        </w:rPr>
        <w:instrText xml:space="preserve"> FORMTEXT </w:instrText>
      </w:r>
      <w:r w:rsidRPr="001D31CD">
        <w:rPr>
          <w:rFonts w:ascii="Arial" w:hAnsi="Arial" w:cs="Arial"/>
        </w:rPr>
      </w:r>
      <w:r w:rsidRPr="001D31CD">
        <w:rPr>
          <w:rFonts w:ascii="Arial" w:hAnsi="Arial" w:cs="Arial"/>
        </w:rPr>
        <w:fldChar w:fldCharType="separate"/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</w:rPr>
        <w:fldChar w:fldCharType="end"/>
      </w:r>
    </w:p>
    <w:p w14:paraId="5B878179" w14:textId="612CA2CE" w:rsidR="00BB2348" w:rsidRPr="00AF6E41" w:rsidRDefault="00B20DD1" w:rsidP="00806FA8">
      <w:pPr>
        <w:rPr>
          <w:rFonts w:ascii="Arial" w:hAnsi="Arial" w:cs="Arial"/>
          <w:b/>
        </w:rPr>
      </w:pPr>
      <w:r>
        <w:rPr>
          <w:rFonts w:ascii="Arial" w:hAnsi="Arial" w:cs="Arial"/>
          <w:bCs/>
        </w:rPr>
        <w:t>Location to i</w:t>
      </w:r>
      <w:r w:rsidRPr="00B20DD1">
        <w:rPr>
          <w:rFonts w:ascii="Arial" w:hAnsi="Arial" w:cs="Arial"/>
          <w:bCs/>
        </w:rPr>
        <w:t>n Person Meeting:</w:t>
      </w:r>
      <w:r>
        <w:rPr>
          <w:rFonts w:ascii="Arial" w:hAnsi="Arial" w:cs="Arial"/>
          <w:b/>
        </w:rPr>
        <w:t xml:space="preserve"> </w:t>
      </w:r>
      <w:r w:rsidRPr="001D31CD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D31CD">
        <w:rPr>
          <w:rFonts w:ascii="Arial" w:hAnsi="Arial" w:cs="Arial"/>
        </w:rPr>
        <w:instrText xml:space="preserve"> FORMTEXT </w:instrText>
      </w:r>
      <w:r w:rsidRPr="001D31CD">
        <w:rPr>
          <w:rFonts w:ascii="Arial" w:hAnsi="Arial" w:cs="Arial"/>
        </w:rPr>
      </w:r>
      <w:r w:rsidRPr="001D31CD">
        <w:rPr>
          <w:rFonts w:ascii="Arial" w:hAnsi="Arial" w:cs="Arial"/>
        </w:rPr>
        <w:fldChar w:fldCharType="separate"/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  <w:noProof/>
        </w:rPr>
        <w:t> </w:t>
      </w:r>
      <w:r w:rsidRPr="001D31CD">
        <w:rPr>
          <w:rFonts w:ascii="Arial" w:hAnsi="Arial" w:cs="Arial"/>
        </w:rPr>
        <w:fldChar w:fldCharType="end"/>
      </w:r>
    </w:p>
    <w:p w14:paraId="787EF006" w14:textId="77777777" w:rsidR="007A00BA" w:rsidRDefault="007A00BA" w:rsidP="00806FA8">
      <w:pPr>
        <w:rPr>
          <w:rFonts w:ascii="Arial" w:hAnsi="Arial" w:cs="Arial"/>
          <w:b/>
        </w:rPr>
      </w:pPr>
    </w:p>
    <w:p w14:paraId="38CAFF28" w14:textId="77777777" w:rsidR="00AF6E41" w:rsidRDefault="00AF6E41" w:rsidP="00806FA8">
      <w:pPr>
        <w:rPr>
          <w:rFonts w:ascii="Arial" w:hAnsi="Arial" w:cs="Arial"/>
          <w:b/>
        </w:rPr>
      </w:pPr>
    </w:p>
    <w:p w14:paraId="5EAB6770" w14:textId="77777777" w:rsidR="00AF6E41" w:rsidRDefault="00AF6E41" w:rsidP="00806FA8">
      <w:pPr>
        <w:rPr>
          <w:rFonts w:ascii="Arial" w:hAnsi="Arial" w:cs="Arial"/>
          <w:b/>
        </w:rPr>
      </w:pPr>
    </w:p>
    <w:p w14:paraId="093A57FA" w14:textId="34A5AE49" w:rsidR="00AF6E41" w:rsidRDefault="00AF6E41" w:rsidP="00806FA8">
      <w:pPr>
        <w:rPr>
          <w:rFonts w:ascii="Arial" w:hAnsi="Arial" w:cs="Arial"/>
          <w:b/>
        </w:rPr>
      </w:pPr>
    </w:p>
    <w:p w14:paraId="5E1A1A74" w14:textId="77777777" w:rsidR="00F779B0" w:rsidRDefault="00F779B0" w:rsidP="00806FA8">
      <w:pPr>
        <w:rPr>
          <w:rFonts w:ascii="Arial" w:hAnsi="Arial" w:cs="Arial"/>
          <w:b/>
        </w:rPr>
      </w:pPr>
    </w:p>
    <w:p w14:paraId="329826E2" w14:textId="086E984C" w:rsidR="00F8480B" w:rsidRDefault="00F8480B" w:rsidP="00B96589">
      <w:pPr>
        <w:rPr>
          <w:rFonts w:ascii="Arial" w:hAnsi="Arial" w:cs="Arial"/>
          <w:b/>
        </w:rPr>
      </w:pPr>
    </w:p>
    <w:p w14:paraId="5299A841" w14:textId="77777777" w:rsidR="00D75192" w:rsidRPr="00CC732A" w:rsidRDefault="00CC732A" w:rsidP="00CC732A">
      <w:pPr>
        <w:tabs>
          <w:tab w:val="left" w:pos="15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75192" w:rsidRPr="00CC732A" w:rsidSect="009E593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7082" w14:textId="77777777" w:rsidR="0087182D" w:rsidRDefault="0087182D" w:rsidP="00FE6ADE">
      <w:pPr>
        <w:spacing w:after="0" w:line="240" w:lineRule="auto"/>
      </w:pPr>
      <w:r>
        <w:separator/>
      </w:r>
    </w:p>
  </w:endnote>
  <w:endnote w:type="continuationSeparator" w:id="0">
    <w:p w14:paraId="6BC06CEC" w14:textId="77777777" w:rsidR="0087182D" w:rsidRDefault="0087182D" w:rsidP="00FE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5698" w14:textId="574C4FCC" w:rsidR="00AF6E41" w:rsidRDefault="00CC732A">
    <w:pPr>
      <w:pStyle w:val="Footer"/>
      <w:rPr>
        <w:rStyle w:val="PageNumber"/>
        <w:rFonts w:ascii="Arial" w:hAnsi="Arial" w:cs="Arial"/>
      </w:rPr>
    </w:pPr>
    <w:r>
      <w:rPr>
        <w:rFonts w:ascii="Arial" w:hAnsi="Arial" w:cs="Arial"/>
      </w:rPr>
      <w:t xml:space="preserve">Updated </w:t>
    </w:r>
    <w:r w:rsidR="00B20DD1">
      <w:rPr>
        <w:rFonts w:ascii="Arial" w:hAnsi="Arial" w:cs="Arial"/>
      </w:rPr>
      <w:t>04</w:t>
    </w:r>
    <w:r w:rsidR="00F779B0">
      <w:rPr>
        <w:rFonts w:ascii="Arial" w:hAnsi="Arial" w:cs="Arial"/>
      </w:rPr>
      <w:t>/</w:t>
    </w:r>
    <w:r w:rsidR="00B20DD1">
      <w:rPr>
        <w:rFonts w:ascii="Arial" w:hAnsi="Arial" w:cs="Arial"/>
      </w:rPr>
      <w:t>05</w:t>
    </w:r>
    <w:r w:rsidR="00F779B0">
      <w:rPr>
        <w:rFonts w:ascii="Arial" w:hAnsi="Arial" w:cs="Arial"/>
      </w:rPr>
      <w:t>/202</w:t>
    </w:r>
    <w:r w:rsidR="00B20DD1">
      <w:rPr>
        <w:rFonts w:ascii="Arial" w:hAnsi="Arial" w:cs="Arial"/>
      </w:rPr>
      <w:t>2</w:t>
    </w:r>
    <w:r w:rsidR="00B508A6">
      <w:rPr>
        <w:rFonts w:ascii="Arial" w:hAnsi="Arial" w:cs="Arial"/>
      </w:rPr>
      <w:tab/>
    </w:r>
    <w:r w:rsidR="00B508A6">
      <w:rPr>
        <w:rFonts w:ascii="Arial" w:hAnsi="Arial" w:cs="Arial"/>
      </w:rPr>
      <w:tab/>
      <w:t xml:space="preserve">   </w:t>
    </w:r>
    <w:r w:rsidR="00AF6E41" w:rsidRPr="006E6EDD">
      <w:rPr>
        <w:rFonts w:ascii="Arial" w:hAnsi="Arial" w:cs="Arial"/>
      </w:rPr>
      <w:t xml:space="preserve">Page </w:t>
    </w:r>
    <w:r w:rsidR="00AF6E41" w:rsidRPr="006E6EDD">
      <w:rPr>
        <w:rStyle w:val="PageNumber"/>
        <w:rFonts w:ascii="Arial" w:hAnsi="Arial" w:cs="Arial"/>
      </w:rPr>
      <w:fldChar w:fldCharType="begin"/>
    </w:r>
    <w:r w:rsidR="00AF6E41" w:rsidRPr="006E6EDD">
      <w:rPr>
        <w:rStyle w:val="PageNumber"/>
        <w:rFonts w:ascii="Arial" w:hAnsi="Arial" w:cs="Arial"/>
      </w:rPr>
      <w:instrText xml:space="preserve"> PAGE </w:instrText>
    </w:r>
    <w:r w:rsidR="00AF6E41" w:rsidRPr="006E6EDD">
      <w:rPr>
        <w:rStyle w:val="PageNumber"/>
        <w:rFonts w:ascii="Arial" w:hAnsi="Arial" w:cs="Arial"/>
      </w:rPr>
      <w:fldChar w:fldCharType="separate"/>
    </w:r>
    <w:r w:rsidR="00154211">
      <w:rPr>
        <w:rStyle w:val="PageNumber"/>
        <w:rFonts w:ascii="Arial" w:hAnsi="Arial" w:cs="Arial"/>
        <w:noProof/>
      </w:rPr>
      <w:t>1</w:t>
    </w:r>
    <w:r w:rsidR="00AF6E41" w:rsidRPr="006E6EDD">
      <w:rPr>
        <w:rStyle w:val="PageNumber"/>
        <w:rFonts w:ascii="Arial" w:hAnsi="Arial" w:cs="Arial"/>
      </w:rPr>
      <w:fldChar w:fldCharType="end"/>
    </w:r>
    <w:r w:rsidR="00AF6E41" w:rsidRPr="006E6EDD">
      <w:rPr>
        <w:rStyle w:val="PageNumber"/>
        <w:rFonts w:ascii="Arial" w:hAnsi="Arial" w:cs="Arial"/>
      </w:rPr>
      <w:t xml:space="preserve"> of </w:t>
    </w:r>
    <w:r w:rsidR="009E5938" w:rsidRPr="006E6EDD">
      <w:rPr>
        <w:rStyle w:val="PageNumber"/>
        <w:rFonts w:ascii="Arial" w:hAnsi="Arial" w:cs="Arial"/>
      </w:rPr>
      <w:fldChar w:fldCharType="begin"/>
    </w:r>
    <w:r w:rsidR="009E5938" w:rsidRPr="006E6EDD">
      <w:rPr>
        <w:rStyle w:val="PageNumber"/>
        <w:rFonts w:ascii="Arial" w:hAnsi="Arial" w:cs="Arial"/>
      </w:rPr>
      <w:instrText xml:space="preserve"> NUMPAGES </w:instrText>
    </w:r>
    <w:r w:rsidR="009E5938" w:rsidRPr="006E6EDD">
      <w:rPr>
        <w:rStyle w:val="PageNumber"/>
        <w:rFonts w:ascii="Arial" w:hAnsi="Arial" w:cs="Arial"/>
      </w:rPr>
      <w:fldChar w:fldCharType="separate"/>
    </w:r>
    <w:r w:rsidR="00154211">
      <w:rPr>
        <w:rStyle w:val="PageNumber"/>
        <w:rFonts w:ascii="Arial" w:hAnsi="Arial" w:cs="Arial"/>
        <w:noProof/>
      </w:rPr>
      <w:t>2</w:t>
    </w:r>
    <w:r w:rsidR="009E5938" w:rsidRPr="006E6EDD">
      <w:rPr>
        <w:rStyle w:val="PageNumber"/>
        <w:rFonts w:ascii="Arial" w:hAnsi="Arial" w:cs="Arial"/>
      </w:rPr>
      <w:fldChar w:fldCharType="end"/>
    </w:r>
  </w:p>
  <w:p w14:paraId="082A9E0A" w14:textId="47E382CA" w:rsidR="00F779B0" w:rsidRPr="006E6EDD" w:rsidRDefault="00F779B0">
    <w:pPr>
      <w:pStyle w:val="Footer"/>
      <w:rPr>
        <w:rFonts w:ascii="Arial" w:hAnsi="Arial" w:cs="Arial"/>
      </w:rPr>
    </w:pPr>
    <w:r>
      <w:rPr>
        <w:rStyle w:val="PageNumber"/>
        <w:rFonts w:ascii="Arial" w:hAnsi="Arial" w:cs="Arial"/>
      </w:rPr>
      <w:t>*This form needs to be attached to the Layer 3 SAT Meeting Summary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900E1" w14:textId="77777777" w:rsidR="0087182D" w:rsidRDefault="0087182D" w:rsidP="00FE6ADE">
      <w:pPr>
        <w:spacing w:after="0" w:line="240" w:lineRule="auto"/>
      </w:pPr>
      <w:r>
        <w:separator/>
      </w:r>
    </w:p>
  </w:footnote>
  <w:footnote w:type="continuationSeparator" w:id="0">
    <w:p w14:paraId="27595877" w14:textId="77777777" w:rsidR="0087182D" w:rsidRDefault="0087182D" w:rsidP="00FE6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22B4" w14:textId="202E1C0F" w:rsidR="00F779B0" w:rsidRPr="00AF6E41" w:rsidRDefault="00B20DD1" w:rsidP="00F779B0">
    <w:pPr>
      <w:suppressAutoHyphens/>
      <w:autoSpaceDN w:val="0"/>
      <w:spacing w:after="0" w:line="240" w:lineRule="auto"/>
      <w:jc w:val="center"/>
      <w:textAlignment w:val="baseline"/>
      <w:rPr>
        <w:rFonts w:ascii="Arial" w:hAnsi="Arial" w:cs="Arial"/>
        <w:b/>
      </w:rPr>
    </w:pPr>
    <w:r>
      <w:rPr>
        <w:rFonts w:ascii="Arial" w:hAnsi="Arial" w:cs="Arial"/>
        <w:b/>
      </w:rPr>
      <w:t>APS MLSS Student Assistance Team</w:t>
    </w:r>
  </w:p>
  <w:p w14:paraId="447805BE" w14:textId="3F935100" w:rsidR="00F779B0" w:rsidRPr="009E5938" w:rsidRDefault="00B20DD1" w:rsidP="00F779B0">
    <w:pPr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SAT</w:t>
    </w:r>
    <w:r w:rsidRPr="009E5938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>M</w:t>
    </w:r>
    <w:r w:rsidRPr="009E5938">
      <w:rPr>
        <w:rFonts w:ascii="Arial" w:hAnsi="Arial" w:cs="Arial"/>
        <w:b/>
      </w:rPr>
      <w:t xml:space="preserve">eeting </w:t>
    </w:r>
    <w:r>
      <w:rPr>
        <w:rFonts w:ascii="Arial" w:hAnsi="Arial" w:cs="Arial"/>
        <w:b/>
      </w:rPr>
      <w:t>Parent/Guardian Invite Letter</w:t>
    </w:r>
  </w:p>
  <w:p w14:paraId="74B1F560" w14:textId="77777777" w:rsidR="00F779B0" w:rsidRDefault="00F779B0" w:rsidP="00F779B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A70"/>
    <w:multiLevelType w:val="hybridMultilevel"/>
    <w:tmpl w:val="66A2E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4B1C"/>
    <w:multiLevelType w:val="hybridMultilevel"/>
    <w:tmpl w:val="176833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985D95"/>
    <w:multiLevelType w:val="hybridMultilevel"/>
    <w:tmpl w:val="70FA8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41902"/>
    <w:multiLevelType w:val="hybridMultilevel"/>
    <w:tmpl w:val="AFFC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attachedTemplate r:id="rId1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E41"/>
    <w:rsid w:val="000223EC"/>
    <w:rsid w:val="0002317C"/>
    <w:rsid w:val="00026CAE"/>
    <w:rsid w:val="00036967"/>
    <w:rsid w:val="00042C9A"/>
    <w:rsid w:val="00045DEE"/>
    <w:rsid w:val="00046B50"/>
    <w:rsid w:val="000555DE"/>
    <w:rsid w:val="000D01E5"/>
    <w:rsid w:val="000F1EC0"/>
    <w:rsid w:val="00132408"/>
    <w:rsid w:val="00136C5F"/>
    <w:rsid w:val="00145882"/>
    <w:rsid w:val="00154211"/>
    <w:rsid w:val="0019133A"/>
    <w:rsid w:val="001A5599"/>
    <w:rsid w:val="001C721D"/>
    <w:rsid w:val="001D31CD"/>
    <w:rsid w:val="001D7FBD"/>
    <w:rsid w:val="001E3F8E"/>
    <w:rsid w:val="001E5B8E"/>
    <w:rsid w:val="001F0A82"/>
    <w:rsid w:val="00212B45"/>
    <w:rsid w:val="00215A30"/>
    <w:rsid w:val="002202EC"/>
    <w:rsid w:val="00236B33"/>
    <w:rsid w:val="00263B3F"/>
    <w:rsid w:val="0027638A"/>
    <w:rsid w:val="002C0812"/>
    <w:rsid w:val="002D28C2"/>
    <w:rsid w:val="002D77D6"/>
    <w:rsid w:val="0030695A"/>
    <w:rsid w:val="0031557B"/>
    <w:rsid w:val="00330A31"/>
    <w:rsid w:val="00332052"/>
    <w:rsid w:val="003804A6"/>
    <w:rsid w:val="003A54CF"/>
    <w:rsid w:val="003C36D7"/>
    <w:rsid w:val="004162DC"/>
    <w:rsid w:val="00421E95"/>
    <w:rsid w:val="0043009F"/>
    <w:rsid w:val="00433AE2"/>
    <w:rsid w:val="00443B2A"/>
    <w:rsid w:val="00447C69"/>
    <w:rsid w:val="004718CB"/>
    <w:rsid w:val="00490070"/>
    <w:rsid w:val="004910DF"/>
    <w:rsid w:val="00497204"/>
    <w:rsid w:val="004A0F8C"/>
    <w:rsid w:val="004C50D5"/>
    <w:rsid w:val="005029E0"/>
    <w:rsid w:val="00517532"/>
    <w:rsid w:val="0054455A"/>
    <w:rsid w:val="00561A3C"/>
    <w:rsid w:val="005C16DE"/>
    <w:rsid w:val="005D4207"/>
    <w:rsid w:val="005E0326"/>
    <w:rsid w:val="005E05F3"/>
    <w:rsid w:val="005E2186"/>
    <w:rsid w:val="005E68AC"/>
    <w:rsid w:val="00605CD7"/>
    <w:rsid w:val="00614633"/>
    <w:rsid w:val="00614916"/>
    <w:rsid w:val="00646C54"/>
    <w:rsid w:val="0065433D"/>
    <w:rsid w:val="0065613A"/>
    <w:rsid w:val="006972E8"/>
    <w:rsid w:val="006A247E"/>
    <w:rsid w:val="006B7546"/>
    <w:rsid w:val="006C03D1"/>
    <w:rsid w:val="006E6EDD"/>
    <w:rsid w:val="006F6134"/>
    <w:rsid w:val="007049F3"/>
    <w:rsid w:val="00725319"/>
    <w:rsid w:val="0073310F"/>
    <w:rsid w:val="00764EFA"/>
    <w:rsid w:val="00771C4F"/>
    <w:rsid w:val="00777588"/>
    <w:rsid w:val="007A00BA"/>
    <w:rsid w:val="007C1058"/>
    <w:rsid w:val="007F4073"/>
    <w:rsid w:val="00805BB1"/>
    <w:rsid w:val="00806FA8"/>
    <w:rsid w:val="00841731"/>
    <w:rsid w:val="008670F4"/>
    <w:rsid w:val="00867B3C"/>
    <w:rsid w:val="0087182D"/>
    <w:rsid w:val="008719EE"/>
    <w:rsid w:val="00874394"/>
    <w:rsid w:val="00882D29"/>
    <w:rsid w:val="008949A0"/>
    <w:rsid w:val="008A5EE0"/>
    <w:rsid w:val="008A707E"/>
    <w:rsid w:val="008E5E78"/>
    <w:rsid w:val="009003E2"/>
    <w:rsid w:val="0091690E"/>
    <w:rsid w:val="009213D0"/>
    <w:rsid w:val="00977AD3"/>
    <w:rsid w:val="00986FB6"/>
    <w:rsid w:val="009C147F"/>
    <w:rsid w:val="009E17BE"/>
    <w:rsid w:val="009E5938"/>
    <w:rsid w:val="00A12A19"/>
    <w:rsid w:val="00A207DB"/>
    <w:rsid w:val="00A24351"/>
    <w:rsid w:val="00A32CBB"/>
    <w:rsid w:val="00A53777"/>
    <w:rsid w:val="00A857D3"/>
    <w:rsid w:val="00A935E8"/>
    <w:rsid w:val="00AA2D52"/>
    <w:rsid w:val="00AD01D0"/>
    <w:rsid w:val="00AE2C55"/>
    <w:rsid w:val="00AE2F91"/>
    <w:rsid w:val="00AE36AC"/>
    <w:rsid w:val="00AF62AE"/>
    <w:rsid w:val="00AF6E41"/>
    <w:rsid w:val="00B079EF"/>
    <w:rsid w:val="00B20DD1"/>
    <w:rsid w:val="00B21449"/>
    <w:rsid w:val="00B276E1"/>
    <w:rsid w:val="00B508A6"/>
    <w:rsid w:val="00B77A8C"/>
    <w:rsid w:val="00B84E60"/>
    <w:rsid w:val="00B855DE"/>
    <w:rsid w:val="00B85BBB"/>
    <w:rsid w:val="00B90174"/>
    <w:rsid w:val="00B93E02"/>
    <w:rsid w:val="00B96589"/>
    <w:rsid w:val="00BB2348"/>
    <w:rsid w:val="00BE064F"/>
    <w:rsid w:val="00C27D27"/>
    <w:rsid w:val="00C50C9C"/>
    <w:rsid w:val="00C75A2A"/>
    <w:rsid w:val="00CB5600"/>
    <w:rsid w:val="00CB7550"/>
    <w:rsid w:val="00CC732A"/>
    <w:rsid w:val="00D2258B"/>
    <w:rsid w:val="00D24442"/>
    <w:rsid w:val="00D45200"/>
    <w:rsid w:val="00D577B2"/>
    <w:rsid w:val="00D735BB"/>
    <w:rsid w:val="00D75192"/>
    <w:rsid w:val="00D90C6C"/>
    <w:rsid w:val="00DA3509"/>
    <w:rsid w:val="00DD4BD0"/>
    <w:rsid w:val="00DE0487"/>
    <w:rsid w:val="00E045C8"/>
    <w:rsid w:val="00E10A57"/>
    <w:rsid w:val="00E44DBB"/>
    <w:rsid w:val="00E45A02"/>
    <w:rsid w:val="00E61491"/>
    <w:rsid w:val="00E6248A"/>
    <w:rsid w:val="00E96593"/>
    <w:rsid w:val="00EE20F9"/>
    <w:rsid w:val="00EE66E4"/>
    <w:rsid w:val="00EF2203"/>
    <w:rsid w:val="00F33771"/>
    <w:rsid w:val="00F433A7"/>
    <w:rsid w:val="00F779B0"/>
    <w:rsid w:val="00F8480B"/>
    <w:rsid w:val="00F8774E"/>
    <w:rsid w:val="00F95FA5"/>
    <w:rsid w:val="00FA126E"/>
    <w:rsid w:val="00FD7617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C6FA7"/>
  <w15:chartTrackingRefBased/>
  <w15:docId w15:val="{D5604C3A-5E7C-44E7-9E45-23AA1D73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2D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62DC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D75192"/>
    <w:rPr>
      <w:color w:val="808080"/>
    </w:rPr>
  </w:style>
  <w:style w:type="paragraph" w:styleId="ListParagraph">
    <w:name w:val="List Paragraph"/>
    <w:basedOn w:val="Normal"/>
    <w:uiPriority w:val="34"/>
    <w:qFormat/>
    <w:rsid w:val="00B965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DE"/>
  </w:style>
  <w:style w:type="paragraph" w:styleId="Footer">
    <w:name w:val="footer"/>
    <w:basedOn w:val="Normal"/>
    <w:link w:val="Foot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DE"/>
  </w:style>
  <w:style w:type="character" w:styleId="PageNumber">
    <w:name w:val="page number"/>
    <w:basedOn w:val="DefaultParagraphFont"/>
    <w:rsid w:val="00AF6E41"/>
  </w:style>
  <w:style w:type="table" w:styleId="TableGrid">
    <w:name w:val="Table Grid"/>
    <w:basedOn w:val="TableNormal"/>
    <w:rsid w:val="004718C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Academic%20LD%20Referral%20Forms\R04_Initial_SAT_Meeting_Parent_Letter_and_Surv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Settings\e026547\Desktop\Academic LD Referral Forms\R04_Initial_SAT_Meeting_Parent_Letter_and_Survey.dot</Template>
  <TotalTime>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</dc:title>
  <dc:subject/>
  <dc:creator>flaherty</dc:creator>
  <cp:keywords/>
  <cp:lastModifiedBy>Microsoft Office User</cp:lastModifiedBy>
  <cp:revision>4</cp:revision>
  <cp:lastPrinted>2015-08-12T14:42:00Z</cp:lastPrinted>
  <dcterms:created xsi:type="dcterms:W3CDTF">2022-05-17T16:54:00Z</dcterms:created>
  <dcterms:modified xsi:type="dcterms:W3CDTF">2022-05-18T19:18:00Z</dcterms:modified>
</cp:coreProperties>
</file>