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A8D2" w14:textId="6A9F1784" w:rsidR="00F71D2F" w:rsidRPr="00DF5A39" w:rsidRDefault="00F71D2F" w:rsidP="00F71D2F">
      <w:pPr>
        <w:pStyle w:val="NoSpacing"/>
        <w:ind w:left="360"/>
        <w:jc w:val="center"/>
        <w:rPr>
          <w:b/>
          <w:rFonts w:asciiTheme="minorHAnsi" w:hAnsiTheme="minorHAnsi" w:cstheme="minorHAnsi" w:hint="eastAsia" w:eastAsiaTheme="minorEastAsia"/>
        </w:rPr>
      </w:pPr>
      <w:r>
        <w:rPr>
          <w:b/>
          <w:rFonts w:asciiTheme="minorHAnsi" w:hAnsiTheme="minorHAnsi" w:hint="eastAsia" w:eastAsiaTheme="minorEastAsia"/>
        </w:rPr>
        <w:t xml:space="preserve">家长申请／同意资优筛查</w:t>
      </w:r>
    </w:p>
    <w:p w14:paraId="3E6D8B8E" w14:textId="77777777" w:rsidR="00F71D2F" w:rsidRDefault="00F71D2F" w:rsidP="00E65BAF">
      <w:pPr>
        <w:pStyle w:val="NoSpacing"/>
        <w:rPr>
          <w:rFonts w:ascii="Times New Roman" w:hAnsi="Times New Roman"/>
          <w:sz w:val="24"/>
          <w:szCs w:val="24"/>
        </w:rPr>
      </w:pPr>
    </w:p>
    <w:p w14:paraId="3AF0C34D" w14:textId="37010D71" w:rsidR="00E65BAF" w:rsidRDefault="00E65BAF" w:rsidP="00E65BAF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>
        <w:rPr>
          <w:rFonts w:hint="eastAsia"/>
        </w:rPr>
        <w:t xml:space="preserve">学生姓名：</w:t>
      </w:r>
      <w:r w:rsidRPr="00D536AA">
        <w:rPr>
          <w:sz w:val="24"/>
          <w:rFonts w:ascii="Times New Roman" w:hAnsi="Times New Roman" w:hint="eastAsia" w:eastAsia="SimSu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Pr="00D536AA">
        <w:rPr>
          <w:sz w:val="24"/>
          <w:rFonts w:ascii="Times New Roman" w:hAnsi="Times New Roman" w:hint="eastAsia" w:eastAsia="SimSun"/>
        </w:rPr>
        <w:instrText xml:space="preserve"> FORMTEXT </w:instrText>
      </w:r>
      <w:r w:rsidRPr="00D536AA">
        <w:rPr>
          <w:sz w:val="24"/>
          <w:rFonts w:ascii="Times New Roman" w:hAnsi="Times New Roman" w:hint="eastAsia" w:eastAsia="SimSun"/>
        </w:rPr>
      </w:r>
      <w:r w:rsidRPr="00D536AA">
        <w:rPr>
          <w:sz w:val="24"/>
          <w:rFonts w:ascii="Times New Roman" w:hAnsi="Times New Roman" w:hint="eastAsia" w:eastAsia="SimSun"/>
        </w:rPr>
        <w:fldChar w:fldCharType="separate"/>
      </w:r>
      <w:r>
        <w:rPr>
          <w:sz w:val="24"/>
          <w:rFonts w:ascii="Times New Roman" w:hAnsi="Times New Roman" w:hint="eastAsia" w:eastAsia="SimSun"/>
        </w:rPr>
        <w:t xml:space="preserve">     </w:t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  <w:r>
        <w:rPr>
          <w:sz w:val="24"/>
          <w:rFonts w:ascii="Times New Roman" w:hAnsi="Times New Roman" w:hint="eastAsia" w:eastAsia="SimSun"/>
        </w:rPr>
        <w:t xml:space="preserve">  </w:t>
      </w:r>
      <w:r>
        <w:rPr>
          <w:rFonts w:hint="eastAsia"/>
        </w:rPr>
        <w:t xml:space="preserve">学生 ID 号：</w:t>
      </w:r>
      <w:r w:rsidRPr="00D536AA">
        <w:rPr>
          <w:sz w:val="24"/>
          <w:rFonts w:ascii="Times New Roman" w:hAnsi="Times New Roman" w:hint="eastAsia" w:eastAsia="SimSu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Pr="00D536AA">
        <w:rPr>
          <w:sz w:val="24"/>
          <w:rFonts w:ascii="Times New Roman" w:hAnsi="Times New Roman" w:hint="eastAsia" w:eastAsia="SimSun"/>
        </w:rPr>
        <w:instrText xml:space="preserve"> FORMTEXT </w:instrText>
      </w:r>
      <w:r w:rsidRPr="00D536AA">
        <w:rPr>
          <w:sz w:val="24"/>
          <w:rFonts w:ascii="Times New Roman" w:hAnsi="Times New Roman" w:hint="eastAsia" w:eastAsia="SimSun"/>
        </w:rPr>
      </w:r>
      <w:r w:rsidRPr="00D536AA">
        <w:rPr>
          <w:sz w:val="24"/>
          <w:rFonts w:ascii="Times New Roman" w:hAnsi="Times New Roman" w:hint="eastAsia" w:eastAsia="SimSun"/>
        </w:rPr>
        <w:fldChar w:fldCharType="separate"/>
      </w:r>
      <w:r>
        <w:rPr>
          <w:sz w:val="24"/>
          <w:rFonts w:ascii="Times New Roman" w:hAnsi="Times New Roman" w:hint="eastAsia" w:eastAsia="SimSun"/>
        </w:rPr>
        <w:t xml:space="preserve">     </w:t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  <w:r>
        <w:rPr>
          <w:sz w:val="24"/>
          <w:rFonts w:ascii="Times New Roman" w:hAnsi="Times New Roman" w:hint="eastAsia" w:eastAsia="SimSun"/>
        </w:rPr>
        <w:t xml:space="preserve"> 学校名称：</w:t>
      </w:r>
      <w:r w:rsidR="00D536AA" w:rsidRPr="00D536AA">
        <w:rPr>
          <w:sz w:val="24"/>
          <w:rFonts w:ascii="Times New Roman" w:hAnsi="Times New Roman" w:hint="eastAsia" w:eastAsia="SimSu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="00D536AA" w:rsidRPr="00D536AA">
        <w:rPr>
          <w:sz w:val="24"/>
          <w:rFonts w:ascii="Times New Roman" w:hAnsi="Times New Roman" w:hint="eastAsia" w:eastAsia="SimSun"/>
        </w:rPr>
        <w:instrText xml:space="preserve"> FORMTEXT </w:instrText>
      </w:r>
      <w:r w:rsidR="00D536AA" w:rsidRPr="00D536AA">
        <w:rPr>
          <w:sz w:val="24"/>
          <w:rFonts w:ascii="Times New Roman" w:hAnsi="Times New Roman" w:hint="eastAsia" w:eastAsia="SimSun"/>
        </w:rPr>
      </w:r>
      <w:r w:rsidR="00D536AA" w:rsidRPr="00D536AA">
        <w:rPr>
          <w:sz w:val="24"/>
          <w:rFonts w:ascii="Times New Roman" w:hAnsi="Times New Roman" w:hint="eastAsia" w:eastAsia="SimSun"/>
        </w:rPr>
        <w:fldChar w:fldCharType="separate"/>
      </w:r>
      <w:r>
        <w:rPr>
          <w:sz w:val="24"/>
          <w:rFonts w:ascii="Times New Roman" w:hAnsi="Times New Roman" w:hint="eastAsia" w:eastAsia="SimSun"/>
        </w:rPr>
        <w:t xml:space="preserve">     </w:t>
      </w:r>
      <w:r w:rsidR="00D536AA" w:rsidRPr="00D536AA">
        <w:rPr>
          <w:sz w:val="24"/>
          <w:rFonts w:ascii="Times New Roman" w:hAnsi="Times New Roman" w:hint="eastAsia" w:eastAsia="SimSun"/>
        </w:rPr>
        <w:fldChar w:fldCharType="end"/>
      </w:r>
      <w:r>
        <w:rPr>
          <w:sz w:val="24"/>
          <w:rFonts w:ascii="Times New Roman" w:hAnsi="Times New Roman" w:hint="eastAsia" w:eastAsia="SimSun"/>
        </w:rPr>
        <w:t xml:space="preserve"> 年级：</w:t>
      </w:r>
      <w:r w:rsidRPr="00D536AA">
        <w:rPr>
          <w:sz w:val="24"/>
          <w:rFonts w:ascii="Times New Roman" w:hAnsi="Times New Roman" w:hint="eastAsia" w:eastAsia="SimSu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Pr="00D536AA">
        <w:rPr>
          <w:sz w:val="24"/>
          <w:rFonts w:ascii="Times New Roman" w:hAnsi="Times New Roman" w:hint="eastAsia" w:eastAsia="SimSun"/>
        </w:rPr>
        <w:instrText xml:space="preserve"> FORMTEXT </w:instrText>
      </w:r>
      <w:r w:rsidRPr="00D536AA">
        <w:rPr>
          <w:sz w:val="24"/>
          <w:rFonts w:ascii="Times New Roman" w:hAnsi="Times New Roman" w:hint="eastAsia" w:eastAsia="SimSun"/>
        </w:rPr>
      </w:r>
      <w:r w:rsidRPr="00D536AA">
        <w:rPr>
          <w:sz w:val="24"/>
          <w:rFonts w:ascii="Times New Roman" w:hAnsi="Times New Roman" w:hint="eastAsia" w:eastAsia="SimSun"/>
        </w:rPr>
        <w:fldChar w:fldCharType="separate"/>
      </w:r>
      <w:r>
        <w:rPr>
          <w:sz w:val="24"/>
          <w:rFonts w:ascii="Times New Roman" w:hAnsi="Times New Roman" w:hint="eastAsia" w:eastAsia="SimSun"/>
        </w:rPr>
        <w:t xml:space="preserve">     </w:t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</w:p>
    <w:p w14:paraId="44B86CFF" w14:textId="7F6EC061" w:rsidR="007B7EF2" w:rsidRPr="00D536AA" w:rsidRDefault="007B7EF2" w:rsidP="00E65BAF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>
        <w:rPr>
          <w:sz w:val="24"/>
          <w:rFonts w:ascii="Times New Roman" w:hAnsi="Times New Roman" w:hint="eastAsia" w:eastAsia="SimSun"/>
        </w:rPr>
        <w:t xml:space="preserve">资优筛查申请人：</w:t>
      </w:r>
      <w:r w:rsidRPr="00D536AA">
        <w:rPr>
          <w:sz w:val="24"/>
          <w:rFonts w:ascii="Times New Roman" w:hAnsi="Times New Roman" w:hint="eastAsia" w:eastAsia="SimSu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rPr>
          <w:sz w:val="24"/>
          <w:rFonts w:ascii="Times New Roman" w:hAnsi="Times New Roman" w:hint="eastAsia" w:eastAsia="SimSun"/>
        </w:rPr>
        <w:instrText xml:space="preserve"> FORMCHECKBOX </w:instrText>
      </w:r>
      <w:r w:rsidR="009A717A">
        <w:rPr>
          <w:sz w:val="24"/>
          <w:rFonts w:ascii="Times New Roman" w:hAnsi="Times New Roman" w:hint="eastAsia" w:eastAsia="SimSun"/>
        </w:rPr>
      </w:r>
      <w:r w:rsidR="009A717A">
        <w:rPr>
          <w:sz w:val="24"/>
          <w:rFonts w:ascii="Times New Roman" w:hAnsi="Times New Roman" w:hint="eastAsia" w:eastAsia="SimSun"/>
        </w:rPr>
        <w:fldChar w:fldCharType="separate"/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  <w:r>
        <w:rPr>
          <w:sz w:val="24"/>
          <w:rFonts w:ascii="Times New Roman" w:hAnsi="Times New Roman" w:hint="eastAsia" w:eastAsia="SimSun"/>
        </w:rPr>
        <w:t xml:space="preserve"> 学校员工 </w:t>
      </w:r>
      <w:r w:rsidRPr="00D536AA">
        <w:rPr>
          <w:sz w:val="24"/>
          <w:rFonts w:ascii="Times New Roman" w:hAnsi="Times New Roman" w:hint="eastAsia" w:eastAsia="SimSu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rPr>
          <w:sz w:val="24"/>
          <w:rFonts w:ascii="Times New Roman" w:hAnsi="Times New Roman" w:hint="eastAsia" w:eastAsia="SimSun"/>
        </w:rPr>
        <w:instrText xml:space="preserve"> FORMCHECKBOX </w:instrText>
      </w:r>
      <w:r w:rsidR="009A717A">
        <w:rPr>
          <w:sz w:val="24"/>
          <w:rFonts w:ascii="Times New Roman" w:hAnsi="Times New Roman" w:hint="eastAsia" w:eastAsia="SimSun"/>
        </w:rPr>
      </w:r>
      <w:r w:rsidR="009A717A">
        <w:rPr>
          <w:sz w:val="24"/>
          <w:rFonts w:ascii="Times New Roman" w:hAnsi="Times New Roman" w:hint="eastAsia" w:eastAsia="SimSun"/>
        </w:rPr>
        <w:fldChar w:fldCharType="separate"/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  <w:r>
        <w:rPr>
          <w:sz w:val="24"/>
          <w:rFonts w:ascii="Times New Roman" w:hAnsi="Times New Roman" w:hint="eastAsia" w:eastAsia="SimSun"/>
        </w:rPr>
        <w:t xml:space="preserve"> 家长／监护人</w:t>
      </w:r>
    </w:p>
    <w:p w14:paraId="0B00D7BD" w14:textId="6949FE65" w:rsidR="00E65BAF" w:rsidRPr="00D536AA" w:rsidRDefault="00E65BAF" w:rsidP="00E65BAF">
      <w:pPr>
        <w:pStyle w:val="NoSpacing"/>
        <w:rPr>
          <w:rFonts w:ascii="Times New Roman" w:hAnsi="Times New Roman"/>
          <w:sz w:val="24"/>
          <w:szCs w:val="24"/>
        </w:rPr>
      </w:pPr>
    </w:p>
    <w:p w14:paraId="3BDAC385" w14:textId="6AFD4899" w:rsidR="00487480" w:rsidRPr="00D536AA" w:rsidRDefault="00487480" w:rsidP="00495FE5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>
        <w:rPr>
          <w:sz w:val="24"/>
          <w:rFonts w:ascii="Times New Roman" w:hAnsi="Times New Roman" w:hint="eastAsia" w:eastAsia="SimSun"/>
        </w:rPr>
        <w:t xml:space="preserve">您的子女已获学校和／或家长／监护人引荐，可能会接受资优评估。</w:t>
      </w:r>
      <w:r>
        <w:rPr>
          <w:sz w:val="24"/>
          <w:rFonts w:ascii="Times New Roman" w:hAnsi="Times New Roman" w:hint="eastAsia" w:eastAsia="SimSun"/>
        </w:rPr>
        <w:t xml:space="preserve">相关流程包括 APS 使用标准化认知测量对学生进行筛查。</w:t>
      </w:r>
      <w:r>
        <w:rPr>
          <w:sz w:val="24"/>
          <w:rFonts w:ascii="Times New Roman" w:hAnsi="Times New Roman" w:hint="eastAsia" w:eastAsia="SimSun"/>
        </w:rPr>
        <w:t xml:space="preserve">这项措施的结果将决定您的子女是否获引荐参加其余的资优评估。</w:t>
      </w:r>
      <w:r>
        <w:rPr>
          <w:sz w:val="24"/>
          <w:rFonts w:ascii="Times New Roman" w:hAnsi="Times New Roman" w:hint="eastAsia" w:eastAsia="SimSun"/>
        </w:rPr>
        <w:t xml:space="preserve">此项筛查完成后，您将获知相关结果。</w:t>
      </w:r>
      <w:r>
        <w:rPr>
          <w:sz w:val="24"/>
          <w:rFonts w:ascii="Times New Roman" w:hAnsi="Times New Roman" w:hint="eastAsia" w:eastAsia="SimSun"/>
        </w:rPr>
        <w:t xml:space="preserve">一位学区资优评估小组成员将负责进行筛查。</w:t>
      </w:r>
    </w:p>
    <w:p w14:paraId="3DE8B87A" w14:textId="77777777" w:rsidR="00D536AA" w:rsidRDefault="00D536AA" w:rsidP="00495FE5">
      <w:pPr>
        <w:pStyle w:val="NoSpacing"/>
        <w:rPr>
          <w:rFonts w:ascii="Times New Roman" w:hAnsi="Times New Roman"/>
          <w:sz w:val="24"/>
          <w:szCs w:val="24"/>
        </w:rPr>
      </w:pPr>
    </w:p>
    <w:p w14:paraId="23F9FAFC" w14:textId="02B39A0C" w:rsidR="00D536AA" w:rsidRPr="00D536AA" w:rsidRDefault="00D536AA" w:rsidP="00D536AA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>
        <w:rPr>
          <w:sz w:val="24"/>
          <w:rFonts w:ascii="Times New Roman" w:hAnsi="Times New Roman" w:hint="eastAsia" w:eastAsia="SimSun"/>
        </w:rPr>
        <w:t xml:space="preserve">我明白如果我的子女没有获得所需的筛查分数，他／她将不会获引荐进行其他测试。</w:t>
      </w:r>
    </w:p>
    <w:p w14:paraId="481E6725" w14:textId="77777777" w:rsidR="00D536AA" w:rsidRPr="00D536AA" w:rsidRDefault="00D536AA" w:rsidP="00D536AA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5B08A3A0" w14:textId="08807D62" w:rsidR="00487480" w:rsidRPr="00D536AA" w:rsidRDefault="00D536AA" w:rsidP="00FB60CC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>
        <w:rPr>
          <w:sz w:val="24"/>
          <w:rFonts w:ascii="Times New Roman" w:hAnsi="Times New Roman" w:hint="eastAsia" w:eastAsia="SimSun"/>
        </w:rPr>
        <w:t xml:space="preserve">我明白资优老师和／或 SAT 主席将告知我子女的筛查日期、地点和结果。</w:t>
      </w:r>
    </w:p>
    <w:p w14:paraId="757A1E71" w14:textId="77777777" w:rsidR="002023C1" w:rsidRPr="00D536AA" w:rsidRDefault="002023C1" w:rsidP="00FB60CC">
      <w:pPr>
        <w:pStyle w:val="NoSpacing"/>
        <w:rPr>
          <w:rFonts w:ascii="Times New Roman" w:hAnsi="Times New Roman"/>
          <w:sz w:val="24"/>
          <w:szCs w:val="24"/>
        </w:rPr>
      </w:pPr>
    </w:p>
    <w:p w14:paraId="68EED5C7" w14:textId="77777777" w:rsidR="00487480" w:rsidRPr="00D536AA" w:rsidRDefault="00495FE5" w:rsidP="00D536AA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 w:rsidRPr="00D536AA">
        <w:rPr>
          <w:sz w:val="24"/>
          <w:rFonts w:ascii="Times New Roman" w:hAnsi="Times New Roman" w:hint="eastAsia" w:eastAsia="SimSu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536AA">
        <w:rPr>
          <w:sz w:val="24"/>
          <w:rFonts w:ascii="Times New Roman" w:hAnsi="Times New Roman" w:hint="eastAsia" w:eastAsia="SimSun"/>
        </w:rPr>
        <w:instrText xml:space="preserve"> FORMCHECKBOX </w:instrText>
      </w:r>
      <w:r w:rsidR="009A717A">
        <w:rPr>
          <w:sz w:val="24"/>
          <w:rFonts w:ascii="Times New Roman" w:hAnsi="Times New Roman" w:hint="eastAsia" w:eastAsia="SimSun"/>
        </w:rPr>
      </w:r>
      <w:r w:rsidR="009A717A">
        <w:rPr>
          <w:sz w:val="24"/>
          <w:rFonts w:ascii="Times New Roman" w:hAnsi="Times New Roman" w:hint="eastAsia" w:eastAsia="SimSun"/>
        </w:rPr>
        <w:fldChar w:fldCharType="separate"/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  <w:bookmarkEnd w:id="0"/>
      <w:r>
        <w:rPr>
          <w:sz w:val="24"/>
          <w:rFonts w:ascii="Times New Roman" w:hAnsi="Times New Roman" w:hint="eastAsia" w:eastAsia="SimSun"/>
        </w:rPr>
        <w:t xml:space="preserve"> </w:t>
      </w:r>
      <w:r>
        <w:rPr>
          <w:sz w:val="24"/>
          <w:rFonts w:ascii="Times New Roman" w:hAnsi="Times New Roman" w:hint="eastAsia" w:eastAsia="SimSun"/>
        </w:rPr>
        <w:t xml:space="preserve">我同意进行资优筛查</w:t>
      </w:r>
      <w:r>
        <w:rPr>
          <w:sz w:val="24"/>
          <w:rFonts w:ascii="Times New Roman" w:hAnsi="Times New Roman" w:hint="eastAsia" w:eastAsia="SimSun"/>
        </w:rPr>
        <w:t xml:space="preserve"> </w:t>
      </w:r>
    </w:p>
    <w:p w14:paraId="2D8C0F88" w14:textId="77777777" w:rsidR="00487480" w:rsidRPr="00D536AA" w:rsidRDefault="00487480" w:rsidP="00487480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713C9EE2" w14:textId="77777777" w:rsidR="00487480" w:rsidRPr="00D536AA" w:rsidRDefault="00495FE5" w:rsidP="00D536AA">
      <w:pPr>
        <w:pStyle w:val="NoSpacing"/>
        <w:rPr>
          <w:sz w:val="24"/>
          <w:szCs w:val="24"/>
          <w:rFonts w:ascii="Times New Roman" w:hAnsi="Times New Roman" w:hint="eastAsia" w:eastAsia="SimSun"/>
        </w:rPr>
      </w:pPr>
      <w:r w:rsidRPr="00D536AA">
        <w:rPr>
          <w:sz w:val="24"/>
          <w:rFonts w:ascii="Times New Roman" w:hAnsi="Times New Roman" w:hint="eastAsia" w:eastAsia="SimSu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D536AA">
        <w:rPr>
          <w:sz w:val="24"/>
          <w:rFonts w:ascii="Times New Roman" w:hAnsi="Times New Roman" w:hint="eastAsia" w:eastAsia="SimSun"/>
        </w:rPr>
        <w:instrText xml:space="preserve"> FORMCHECKBOX </w:instrText>
      </w:r>
      <w:r w:rsidR="009A717A">
        <w:rPr>
          <w:sz w:val="24"/>
          <w:rFonts w:ascii="Times New Roman" w:hAnsi="Times New Roman" w:hint="eastAsia" w:eastAsia="SimSun"/>
        </w:rPr>
      </w:r>
      <w:r w:rsidR="009A717A">
        <w:rPr>
          <w:sz w:val="24"/>
          <w:rFonts w:ascii="Times New Roman" w:hAnsi="Times New Roman" w:hint="eastAsia" w:eastAsia="SimSun"/>
        </w:rPr>
        <w:fldChar w:fldCharType="separate"/>
      </w:r>
      <w:r w:rsidRPr="00D536AA">
        <w:rPr>
          <w:sz w:val="24"/>
          <w:rFonts w:ascii="Times New Roman" w:hAnsi="Times New Roman" w:hint="eastAsia" w:eastAsia="SimSun"/>
        </w:rPr>
        <w:fldChar w:fldCharType="end"/>
      </w:r>
      <w:bookmarkEnd w:id="1"/>
      <w:r>
        <w:rPr>
          <w:sz w:val="24"/>
          <w:rFonts w:ascii="Times New Roman" w:hAnsi="Times New Roman" w:hint="eastAsia" w:eastAsia="SimSun"/>
        </w:rPr>
        <w:t xml:space="preserve"> </w:t>
      </w:r>
      <w:r>
        <w:rPr>
          <w:sz w:val="24"/>
          <w:rFonts w:ascii="Times New Roman" w:hAnsi="Times New Roman" w:hint="eastAsia" w:eastAsia="SimSun"/>
        </w:rPr>
        <w:t xml:space="preserve">我不同意进行资优筛查</w:t>
      </w:r>
    </w:p>
    <w:p w14:paraId="3DA83312" w14:textId="77777777" w:rsidR="00487480" w:rsidRPr="00D536AA" w:rsidRDefault="00487480" w:rsidP="00487480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44496A4A" w14:textId="77777777" w:rsidR="00D536AA" w:rsidRPr="00D536AA" w:rsidRDefault="00D536AA" w:rsidP="00D536AA">
      <w:pPr>
        <w:pStyle w:val="NoSpacing"/>
        <w:rPr>
          <w:rFonts w:ascii="Times New Roman" w:hAnsi="Times New Roman"/>
          <w:sz w:val="24"/>
          <w:szCs w:val="24"/>
        </w:rPr>
      </w:pPr>
    </w:p>
    <w:p w14:paraId="158F5E5C" w14:textId="77777777" w:rsidR="005B169E" w:rsidRDefault="007B77CA" w:rsidP="007B77CA">
      <w:pPr>
        <w:rPr>
          <w:b/>
          <w:rFonts w:hint="eastAsia"/>
        </w:rPr>
      </w:pPr>
      <w:r>
        <w:rPr>
          <w:b/>
          <w:rFonts w:hint="eastAsia"/>
        </w:rPr>
        <w:t xml:space="preserve">父母／监护人签名：</w:t>
      </w:r>
      <w:r w:rsidRPr="00D536AA">
        <w:rPr>
          <w:b/>
          <w:rFonts w:hint="eastAsia"/>
        </w:rPr>
        <w:fldChar w:fldCharType="begin" w:fldLock="true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D536AA">
        <w:rPr>
          <w:b/>
          <w:rFonts w:hint="eastAsia"/>
        </w:rPr>
        <w:instrText xml:space="preserve"> FORMTEXT </w:instrText>
      </w:r>
      <w:r w:rsidRPr="00D536AA">
        <w:rPr>
          <w:b/>
          <w:rFonts w:hint="eastAsia"/>
        </w:rPr>
      </w:r>
      <w:r w:rsidRPr="00D536AA">
        <w:rPr>
          <w:b/>
          <w:rFonts w:hint="eastAsia"/>
        </w:rPr>
        <w:fldChar w:fldCharType="separate"/>
      </w:r>
      <w:r>
        <w:rPr>
          <w:b/>
          <w:rFonts w:hint="eastAsia"/>
        </w:rPr>
        <w:t xml:space="preserve">     </w:t>
      </w:r>
      <w:r w:rsidRPr="00D536AA">
        <w:rPr>
          <w:b/>
          <w:rFonts w:hint="eastAsia"/>
        </w:rPr>
        <w:fldChar w:fldCharType="end"/>
      </w:r>
      <w:bookmarkEnd w:id="2"/>
      <w:r>
        <w:rPr>
          <w:b/>
          <w:rFonts w:hint="eastAsia"/>
        </w:rPr>
        <w:tab/>
      </w:r>
      <w:r>
        <w:rPr>
          <w:b/>
          <w:rFonts w:hint="eastAsia"/>
        </w:rPr>
        <w:t xml:space="preserve"> </w:t>
      </w:r>
      <w:r>
        <w:rPr>
          <w:b/>
          <w:rFonts w:hint="eastAsia"/>
        </w:rPr>
        <w:tab/>
      </w:r>
    </w:p>
    <w:p w14:paraId="1812CB17" w14:textId="24060235" w:rsidR="005B169E" w:rsidRDefault="00F71D2F" w:rsidP="007B77CA">
      <w:pPr>
        <w:rPr>
          <w:b/>
          <w:noProof/>
          <w:rFonts w:hint="eastAsia"/>
        </w:rPr>
      </w:pPr>
      <w:r>
        <w:rPr>
          <w:b/>
          <w:rFonts w:hint="eastAsia"/>
        </w:rPr>
        <w:t xml:space="preserve">日期：</w:t>
      </w:r>
      <w:r w:rsidRPr="00D536AA">
        <w:rPr>
          <w:b/>
          <w:rFonts w:hint="eastAsia"/>
        </w:rPr>
        <w:fldChar w:fldCharType="begin" w:fldLock="true">
          <w:ffData>
            <w:name w:val="Text64"/>
            <w:enabled/>
            <w:calcOnExit w:val="0"/>
            <w:textInput/>
          </w:ffData>
        </w:fldChar>
      </w:r>
      <w:r w:rsidRPr="00D536AA">
        <w:rPr>
          <w:b/>
          <w:rFonts w:hint="eastAsia"/>
        </w:rPr>
        <w:instrText xml:space="preserve"> FORMTEXT </w:instrText>
      </w:r>
      <w:r w:rsidRPr="00D536AA">
        <w:rPr>
          <w:b/>
          <w:rFonts w:hint="eastAsia"/>
        </w:rPr>
      </w:r>
      <w:r w:rsidRPr="00D536AA">
        <w:rPr>
          <w:b/>
          <w:rFonts w:hint="eastAsia"/>
        </w:rPr>
        <w:fldChar w:fldCharType="separate"/>
      </w:r>
      <w:r>
        <w:rPr>
          <w:b/>
          <w:rFonts w:hint="eastAsia"/>
        </w:rPr>
        <w:t xml:space="preserve">     </w:t>
      </w:r>
    </w:p>
    <w:p w14:paraId="40F6F3C5" w14:textId="0E66C7FC" w:rsidR="007B77CA" w:rsidRPr="00F71D2F" w:rsidRDefault="00F71D2F" w:rsidP="007B77CA">
      <w:pPr>
        <w:rPr>
          <w:color w:val="000000" w:themeColor="text1"/>
          <w:rFonts w:hint="eastAsia"/>
        </w:rPr>
      </w:pPr>
      <w:r w:rsidRPr="00D536AA">
        <w:rPr>
          <w:b/>
          <w:rFonts w:hint="eastAsia"/>
        </w:rPr>
        <w:fldChar w:fldCharType="end"/>
      </w:r>
    </w:p>
    <w:p w14:paraId="5CF2A1E9" w14:textId="18BB69B8" w:rsidR="007B77CA" w:rsidRDefault="007B77CA" w:rsidP="009E32BC">
      <w:pPr>
        <w:rPr>
          <w:color w:val="000000" w:themeColor="text1"/>
          <w:rFonts w:hint="eastAsia"/>
        </w:rPr>
      </w:pPr>
      <w:r w:rsidRPr="00D536AA">
        <w:rPr>
          <w:b/>
          <w:rFonts w:hint="eastAsia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65"/>
      <w:r w:rsidRPr="00D536AA">
        <w:rPr>
          <w:b/>
          <w:rFonts w:hint="eastAsia"/>
        </w:rPr>
        <w:instrText xml:space="preserve"> FORMCHECKBOX </w:instrText>
      </w:r>
      <w:r w:rsidR="009A717A">
        <w:rPr>
          <w:b/>
          <w:rFonts w:hint="eastAsia"/>
        </w:rPr>
      </w:r>
      <w:r w:rsidR="009A717A">
        <w:rPr>
          <w:b/>
          <w:rFonts w:hint="eastAsia"/>
        </w:rPr>
        <w:fldChar w:fldCharType="separate"/>
      </w:r>
      <w:r w:rsidRPr="00D536AA">
        <w:rPr>
          <w:b/>
          <w:rFonts w:hint="eastAsia"/>
        </w:rPr>
        <w:fldChar w:fldCharType="end"/>
      </w:r>
      <w:bookmarkEnd w:id="3"/>
      <w:r>
        <w:rPr>
          <w:b/>
          <w:rFonts w:hint="eastAsia"/>
        </w:rPr>
        <w:t xml:space="preserve"> </w:t>
      </w:r>
      <w:r>
        <w:rPr>
          <w:color w:val="000000" w:themeColor="text1"/>
          <w:rFonts w:hint="eastAsia"/>
        </w:rPr>
        <w:t xml:space="preserve">我明白勾选此框即构成合法签名。</w:t>
      </w:r>
    </w:p>
    <w:p w14:paraId="4DFC07C5" w14:textId="58C2FCC3" w:rsidR="00D536AA" w:rsidRPr="00D536AA" w:rsidRDefault="00D536AA" w:rsidP="009E32BC">
      <w:pPr>
        <w:rPr>
          <w:color w:val="000000" w:themeColor="text1"/>
          <w:lang w:eastAsia="zh-CN"/>
        </w:rPr>
      </w:pPr>
    </w:p>
    <w:p w14:paraId="4EACCB48" w14:textId="55FF5F2C" w:rsidR="007B7EF2" w:rsidRPr="00D536AA" w:rsidRDefault="007B7EF2" w:rsidP="009E32BC">
      <w:pPr>
        <w:rPr>
          <w:b/>
          <w:bCs/>
          <w:color w:val="000000" w:themeColor="text1"/>
          <w:rFonts w:hint="eastAsia"/>
        </w:rPr>
      </w:pPr>
      <w:r>
        <w:rPr>
          <w:b/>
          <w:color w:val="000000" w:themeColor="text1"/>
          <w:rFonts w:hint="eastAsia"/>
        </w:rPr>
        <w:t xml:space="preserve">如何填写此表格？</w:t>
      </w:r>
    </w:p>
    <w:p w14:paraId="0A8BF2C3" w14:textId="65614BE6" w:rsidR="00D536AA" w:rsidRPr="00D536AA" w:rsidRDefault="00D536AA" w:rsidP="009E32BC">
      <w:pPr>
        <w:rPr>
          <w:shd w:val="pct15" w:color="auto" w:fill="FFFFFF"/>
          <w:rFonts w:hint="eastAsia"/>
        </w:rPr>
      </w:pP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rPr>
          <w:rFonts w:hint="eastAsia"/>
        </w:rPr>
        <w:t xml:space="preserve"> 当面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rPr>
          <w:rFonts w:hint="eastAsia"/>
        </w:rPr>
        <w:t xml:space="preserve"> 虚拟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rPr>
          <w:rFonts w:hint="eastAsia"/>
        </w:rPr>
        <w:t xml:space="preserve"> 电话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rPr>
          <w:rFonts w:hint="eastAsia"/>
        </w:rPr>
        <w:t xml:space="preserve"> 电子邮件</w:t>
      </w:r>
    </w:p>
    <w:p w14:paraId="10A26485" w14:textId="77777777" w:rsidR="007B77CA" w:rsidRDefault="007B77CA" w:rsidP="00FB60CC">
      <w:pPr>
        <w:pStyle w:val="NoSpacing"/>
        <w:ind w:left="360"/>
        <w:rPr>
          <w:rFonts w:cs="Arial"/>
        </w:rPr>
      </w:pPr>
    </w:p>
    <w:sectPr w:rsidR="007B77CA" w:rsidSect="00A511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00E3" w14:textId="77777777" w:rsidR="009A717A" w:rsidRDefault="009A717A" w:rsidP="00FB60CC">
      <w:r>
        <w:separator/>
      </w:r>
    </w:p>
  </w:endnote>
  <w:endnote w:type="continuationSeparator" w:id="0">
    <w:p w14:paraId="5E321CB3" w14:textId="77777777" w:rsidR="009A717A" w:rsidRDefault="009A717A" w:rsidP="00FB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/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7D4A" w14:textId="17A4555F" w:rsidR="00D536AA" w:rsidRDefault="005F3187">
    <w:pPr>
      <w:pStyle w:val="Footer"/>
      <w:rPr>
        <w:sz w:val="22"/>
        <w:szCs w:val="22"/>
        <w:rFonts w:ascii="Arial" w:hAnsi="Arial" w:cs="Arial" w:hint="eastAsia" w:eastAsia="SimSun"/>
      </w:rPr>
    </w:pPr>
    <w:r>
      <w:rPr>
        <w:sz w:val="22"/>
        <w:rFonts w:ascii="Arial" w:hAnsi="Arial" w:hint="eastAsia" w:eastAsia="SimSun"/>
      </w:rPr>
      <w:t xml:space="preserve">更新日期：2022 年 3 月 2 日</w:t>
    </w:r>
  </w:p>
  <w:p w14:paraId="2B5D3869" w14:textId="13755068" w:rsidR="005F3187" w:rsidRPr="00DF195A" w:rsidRDefault="00D536AA">
    <w:pPr>
      <w:pStyle w:val="Footer"/>
      <w:rPr>
        <w:sz w:val="22"/>
        <w:szCs w:val="22"/>
        <w:rFonts w:ascii="Arial" w:hAnsi="Arial" w:cs="Arial" w:hint="eastAsia" w:eastAsia="SimSun"/>
      </w:rPr>
    </w:pPr>
    <w:r>
      <w:rPr>
        <w:sz w:val="22"/>
        <w:rFonts w:ascii="Arial" w:hAnsi="Arial" w:hint="eastAsia" w:eastAsia="SimSun"/>
      </w:rPr>
      <w:t xml:space="preserve">*此表格应上传到 MLSS 第 2 层资优摘要</w:t>
    </w:r>
    <w:r>
      <w:rPr>
        <w:sz w:val="22"/>
        <w:rFonts w:ascii="Arial" w:hAnsi="Arial" w:hint="eastAsia" w:eastAsia="SimSun"/>
      </w:rPr>
      <w:t xml:space="preserve"> </w:t>
    </w:r>
    <w:r>
      <w:rPr>
        <w:sz w:val="22"/>
        <w:rFonts w:ascii="Arial" w:hAnsi="Arial" w:hint="eastAsia" w:eastAsia="SimSun"/>
      </w:rPr>
      <w:tab/>
    </w:r>
    <w:r>
      <w:rPr>
        <w:sz w:val="22"/>
        <w:rFonts w:ascii="Arial" w:hAnsi="Arial" w:hint="eastAsia" w:eastAsia="SimSu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8FFB" w14:textId="77777777" w:rsidR="009A717A" w:rsidRDefault="009A717A" w:rsidP="00FB60CC">
      <w:r>
        <w:separator/>
      </w:r>
    </w:p>
  </w:footnote>
  <w:footnote w:type="continuationSeparator" w:id="0">
    <w:p w14:paraId="66CBE0A6" w14:textId="77777777" w:rsidR="009A717A" w:rsidRDefault="009A717A" w:rsidP="00FB6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3209F" w14:textId="17F1B20E" w:rsidR="00D536AA" w:rsidRPr="00DF5A39" w:rsidRDefault="00DF5A39" w:rsidP="00D536AA">
    <w:pPr>
      <w:pStyle w:val="NoSpacing"/>
      <w:ind w:left="360"/>
      <w:jc w:val="center"/>
      <w:rPr>
        <w:bCs/>
        <w:rFonts w:cs="Arial" w:hint="eastAsia"/>
      </w:rPr>
    </w:pPr>
    <w:r>
      <w:rPr>
        <w:rFonts w:hint="eastAsia"/>
      </w:rPr>
      <w:t xml:space="preserve">阿尔伯克基公立学校</w:t>
    </w:r>
  </w:p>
  <w:p w14:paraId="5837328D" w14:textId="74E93609" w:rsidR="00D536AA" w:rsidRPr="00DF5A39" w:rsidRDefault="00DF5A39" w:rsidP="00D536AA">
    <w:pPr>
      <w:pStyle w:val="NoSpacing"/>
      <w:ind w:left="360"/>
      <w:jc w:val="center"/>
      <w:rPr>
        <w:bCs/>
        <w:rFonts w:cs="Arial" w:hint="eastAsia"/>
      </w:rPr>
    </w:pPr>
    <w:r>
      <w:rPr>
        <w:rFonts w:hint="eastAsia"/>
      </w:rPr>
      <w:t xml:space="preserve">MLSS 学生协助小组 (STUDENT ASSISTANCE TEAM)</w:t>
    </w:r>
  </w:p>
  <w:p w14:paraId="70885D81" w14:textId="77777777" w:rsidR="005F3187" w:rsidRDefault="005F3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E5"/>
    <w:rsid w:val="00013FE7"/>
    <w:rsid w:val="0001590C"/>
    <w:rsid w:val="0003084A"/>
    <w:rsid w:val="00063DD0"/>
    <w:rsid w:val="0007466C"/>
    <w:rsid w:val="0007692B"/>
    <w:rsid w:val="00126133"/>
    <w:rsid w:val="0013394E"/>
    <w:rsid w:val="001915B2"/>
    <w:rsid w:val="0019575E"/>
    <w:rsid w:val="001E41C7"/>
    <w:rsid w:val="001F06DE"/>
    <w:rsid w:val="002023C1"/>
    <w:rsid w:val="00211822"/>
    <w:rsid w:val="0022224C"/>
    <w:rsid w:val="00223861"/>
    <w:rsid w:val="00226FFC"/>
    <w:rsid w:val="00253AE5"/>
    <w:rsid w:val="00275ED1"/>
    <w:rsid w:val="002928D6"/>
    <w:rsid w:val="002933EF"/>
    <w:rsid w:val="00297CA1"/>
    <w:rsid w:val="002C5818"/>
    <w:rsid w:val="002D21E8"/>
    <w:rsid w:val="002D3936"/>
    <w:rsid w:val="003212E7"/>
    <w:rsid w:val="00325F17"/>
    <w:rsid w:val="0035236E"/>
    <w:rsid w:val="003C4C25"/>
    <w:rsid w:val="00405435"/>
    <w:rsid w:val="004260AD"/>
    <w:rsid w:val="00461ACB"/>
    <w:rsid w:val="004709E4"/>
    <w:rsid w:val="00487480"/>
    <w:rsid w:val="00493611"/>
    <w:rsid w:val="00495FE5"/>
    <w:rsid w:val="004C380E"/>
    <w:rsid w:val="004C6357"/>
    <w:rsid w:val="004D1546"/>
    <w:rsid w:val="0052739C"/>
    <w:rsid w:val="00553BD1"/>
    <w:rsid w:val="00590136"/>
    <w:rsid w:val="005919F5"/>
    <w:rsid w:val="005B169E"/>
    <w:rsid w:val="005F3187"/>
    <w:rsid w:val="00661F85"/>
    <w:rsid w:val="00693968"/>
    <w:rsid w:val="006B0951"/>
    <w:rsid w:val="006B2A8F"/>
    <w:rsid w:val="006D05FA"/>
    <w:rsid w:val="006F789B"/>
    <w:rsid w:val="00712D58"/>
    <w:rsid w:val="00723422"/>
    <w:rsid w:val="007321CE"/>
    <w:rsid w:val="007509FB"/>
    <w:rsid w:val="00753D32"/>
    <w:rsid w:val="00771736"/>
    <w:rsid w:val="00777842"/>
    <w:rsid w:val="007B77CA"/>
    <w:rsid w:val="007B7EF2"/>
    <w:rsid w:val="007E0F44"/>
    <w:rsid w:val="00814586"/>
    <w:rsid w:val="00823CBD"/>
    <w:rsid w:val="00843DB6"/>
    <w:rsid w:val="00847B0B"/>
    <w:rsid w:val="00873608"/>
    <w:rsid w:val="00883BA8"/>
    <w:rsid w:val="009013DA"/>
    <w:rsid w:val="00901C76"/>
    <w:rsid w:val="00915FED"/>
    <w:rsid w:val="00930AF2"/>
    <w:rsid w:val="009348F5"/>
    <w:rsid w:val="009534E0"/>
    <w:rsid w:val="00960F46"/>
    <w:rsid w:val="00966E11"/>
    <w:rsid w:val="009A717A"/>
    <w:rsid w:val="009B65E6"/>
    <w:rsid w:val="009C4801"/>
    <w:rsid w:val="009E32BC"/>
    <w:rsid w:val="009F1C86"/>
    <w:rsid w:val="009F28E7"/>
    <w:rsid w:val="00A40CC8"/>
    <w:rsid w:val="00A42EAF"/>
    <w:rsid w:val="00A449DE"/>
    <w:rsid w:val="00A51196"/>
    <w:rsid w:val="00A97CD5"/>
    <w:rsid w:val="00AA0678"/>
    <w:rsid w:val="00AA178F"/>
    <w:rsid w:val="00AE7A70"/>
    <w:rsid w:val="00AF62AB"/>
    <w:rsid w:val="00B11741"/>
    <w:rsid w:val="00B17EAC"/>
    <w:rsid w:val="00B30556"/>
    <w:rsid w:val="00B36ED7"/>
    <w:rsid w:val="00B47352"/>
    <w:rsid w:val="00B64900"/>
    <w:rsid w:val="00B776EA"/>
    <w:rsid w:val="00BA6B9E"/>
    <w:rsid w:val="00BF0486"/>
    <w:rsid w:val="00C209AF"/>
    <w:rsid w:val="00C2178A"/>
    <w:rsid w:val="00C476C3"/>
    <w:rsid w:val="00CF3AF3"/>
    <w:rsid w:val="00D43DFF"/>
    <w:rsid w:val="00D5096D"/>
    <w:rsid w:val="00D536AA"/>
    <w:rsid w:val="00D7085C"/>
    <w:rsid w:val="00D941CD"/>
    <w:rsid w:val="00DB38F3"/>
    <w:rsid w:val="00DB6080"/>
    <w:rsid w:val="00DC7AC1"/>
    <w:rsid w:val="00DD1E82"/>
    <w:rsid w:val="00DF195A"/>
    <w:rsid w:val="00DF5A39"/>
    <w:rsid w:val="00E5238D"/>
    <w:rsid w:val="00E65BAF"/>
    <w:rsid w:val="00E86C7B"/>
    <w:rsid w:val="00E91145"/>
    <w:rsid w:val="00EC2932"/>
    <w:rsid w:val="00F269E6"/>
    <w:rsid w:val="00F71D2F"/>
    <w:rsid w:val="00F822ED"/>
    <w:rsid w:val="00F90213"/>
    <w:rsid w:val="00FA4A22"/>
    <w:rsid w:val="00FB60CC"/>
    <w:rsid w:val="00F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EB89E"/>
  <w15:chartTrackingRefBased/>
  <w15:docId w15:val="{07356183-1652-4F72-BD01-CE0F70F3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80"/>
    <w:rPr>
      <w:rFonts w:ascii="Times New Roman" w:eastAsia="SimSu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ED1"/>
    <w:pPr>
      <w:keepNext/>
      <w:spacing w:before="240" w:after="60"/>
      <w:outlineLvl w:val="0"/>
    </w:pPr>
    <w:rPr>
      <w:rFonts w:ascii="Cambria" w:hAnsi="Cambria" w:eastAsia="SimSun"/>
      <w:b/>
      <w:bCs/>
      <w:kern w:val="32"/>
      <w:sz w:val="32"/>
      <w:szCs w:val="32"/>
      <w:lang w:val="x-none"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5ED1"/>
    <w:pPr>
      <w:keepNext/>
      <w:keepLines/>
      <w:spacing w:before="200"/>
      <w:outlineLvl w:val="1"/>
    </w:pPr>
    <w:rPr>
      <w:rFonts w:ascii="Cambria" w:hAnsi="Cambria" w:eastAsia="SimSun"/>
      <w:b/>
      <w:bCs/>
      <w:color w:val="4F81BD"/>
      <w:sz w:val="26"/>
      <w:szCs w:val="26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75ED1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275ED1"/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275ED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75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0CC"/>
    <w:pPr>
      <w:tabs>
        <w:tab w:val="center" w:pos="4680"/>
        <w:tab w:val="right" w:pos="9360"/>
      </w:tabs>
    </w:pPr>
    <w:rPr>
      <w:lang w:val="x-none" w:eastAsia="zh-CN"/>
    </w:rPr>
  </w:style>
  <w:style w:type="character" w:customStyle="1" w:styleId="HeaderChar">
    <w:name w:val="Header Char"/>
    <w:link w:val="Header"/>
    <w:uiPriority w:val="99"/>
    <w:rsid w:val="00FB60CC"/>
    <w:rPr>
      <w:rFonts w:ascii="Times New Roman" w:eastAsia="SimSu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60CC"/>
    <w:pPr>
      <w:tabs>
        <w:tab w:val="center" w:pos="4680"/>
        <w:tab w:val="right" w:pos="9360"/>
      </w:tabs>
    </w:pPr>
    <w:rPr>
      <w:lang w:val="x-none" w:eastAsia="zh-CN"/>
    </w:rPr>
  </w:style>
  <w:style w:type="character" w:customStyle="1" w:styleId="FooterChar">
    <w:name w:val="Footer Char"/>
    <w:link w:val="Footer"/>
    <w:uiPriority w:val="99"/>
    <w:rsid w:val="00FB60CC"/>
    <w:rPr>
      <w:rFonts w:ascii="Times New Roman" w:eastAsia="SimSu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01"/>
    <w:rPr>
      <w:rFonts w:ascii="Tahoma" w:hAnsi="Tahoma" w:eastAsia="SimSun"/>
      <w:sz w:val="16"/>
      <w:szCs w:val="16"/>
      <w:lang w:val="x-none" w:eastAsia="zh-CN"/>
    </w:rPr>
  </w:style>
  <w:style w:type="character" w:customStyle="1" w:styleId="BalloonTextChar">
    <w:name w:val="Balloon Text Char"/>
    <w:link w:val="BalloonText"/>
    <w:uiPriority w:val="99"/>
    <w:semiHidden/>
    <w:rsid w:val="009C4801"/>
    <w:rPr>
      <w:rFonts w:ascii="Tahoma" w:eastAsia="SimSun" w:hAnsi="Tahoma" w:cs="Tahoma"/>
      <w:sz w:val="16"/>
      <w:szCs w:val="16"/>
    </w:rPr>
  </w:style>
  <w:style w:type="table" w:styleId="TableGrid">
    <w:name w:val="Table Grid"/>
    <w:basedOn w:val="TableNormal"/>
    <w:rsid w:val="00495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SAT%20Forms\G03_Consent_%20for_%20Gifted%20_Screen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G03_Consent_ for_ Gifted _Screening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ALBUQUERQUE PUBLIC SCHOOLS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ALBUQUERQUE PUBLIC SCHOOLS</dc:title>
  <dc:subject/>
  <dc:creator>flaherty</dc:creator>
  <cp:keywords/>
  <cp:lastModifiedBy>David Vazquez</cp:lastModifiedBy>
  <cp:revision>3</cp:revision>
  <cp:lastPrinted>2012-05-14T14:49:00Z</cp:lastPrinted>
  <dcterms:created xsi:type="dcterms:W3CDTF">2022-04-05T15:55:00Z</dcterms:created>
  <dcterms:modified xsi:type="dcterms:W3CDTF">2022-04-05T17:20:00Z</dcterms:modified>
</cp:coreProperties>
</file>